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059B6" w14:textId="77777777" w:rsidR="00CC1842" w:rsidRDefault="00A36B89">
      <w:pPr>
        <w:tabs>
          <w:tab w:val="left" w:pos="7315"/>
        </w:tabs>
        <w:rPr>
          <w:rStyle w:val="UnitHeading"/>
        </w:rPr>
      </w:pPr>
      <w:r>
        <w:rPr>
          <w:rStyle w:val="UnitHeading"/>
          <w:b/>
        </w:rPr>
        <w:t>College of Liberal Arts and Sciences</w:t>
      </w:r>
      <w:r w:rsidR="00CC1842">
        <w:rPr>
          <w:rStyle w:val="UnitHeading"/>
        </w:rPr>
        <w:tab/>
      </w:r>
      <w:r>
        <w:rPr>
          <w:rStyle w:val="UnitHeading"/>
        </w:rPr>
        <w:t xml:space="preserve">100 Fletcher Drive </w:t>
      </w:r>
    </w:p>
    <w:p w14:paraId="250E459A" w14:textId="77777777" w:rsidR="00CC1842" w:rsidRDefault="00A36B89">
      <w:pPr>
        <w:tabs>
          <w:tab w:val="left" w:pos="7315"/>
        </w:tabs>
        <w:rPr>
          <w:rStyle w:val="UnitHeading"/>
        </w:rPr>
      </w:pPr>
      <w:r>
        <w:rPr>
          <w:rStyle w:val="UnitHeading"/>
        </w:rPr>
        <w:t>Academic Advising Center</w:t>
      </w:r>
      <w:r>
        <w:rPr>
          <w:rStyle w:val="UnitHeading"/>
        </w:rPr>
        <w:tab/>
        <w:t>PO Box 112015</w:t>
      </w:r>
    </w:p>
    <w:p w14:paraId="2F90FE69" w14:textId="77777777" w:rsidR="00CC1842" w:rsidRDefault="00CC1842">
      <w:pPr>
        <w:tabs>
          <w:tab w:val="left" w:pos="7315"/>
        </w:tabs>
        <w:rPr>
          <w:rStyle w:val="UnitHeading"/>
        </w:rPr>
      </w:pPr>
      <w:r>
        <w:rPr>
          <w:rStyle w:val="UnitHeading"/>
        </w:rPr>
        <w:tab/>
        <w:t>Gainesville, FL 32611-</w:t>
      </w:r>
      <w:r w:rsidR="00A36B89">
        <w:rPr>
          <w:rStyle w:val="UnitHeading"/>
        </w:rPr>
        <w:t>2015</w:t>
      </w:r>
    </w:p>
    <w:p w14:paraId="687CD756" w14:textId="77777777" w:rsidR="00CC1842" w:rsidRDefault="00A36B89">
      <w:pPr>
        <w:tabs>
          <w:tab w:val="left" w:pos="7315"/>
        </w:tabs>
        <w:rPr>
          <w:rStyle w:val="UnitHeading"/>
        </w:rPr>
      </w:pPr>
      <w:r>
        <w:rPr>
          <w:rStyle w:val="UnitHeading"/>
        </w:rPr>
        <w:tab/>
        <w:t>352-392-1521</w:t>
      </w:r>
    </w:p>
    <w:p w14:paraId="185DEC3D" w14:textId="77777777" w:rsidR="00CC1842" w:rsidRDefault="00A36B89">
      <w:pPr>
        <w:tabs>
          <w:tab w:val="left" w:pos="7315"/>
        </w:tabs>
        <w:rPr>
          <w:rStyle w:val="UnitHeading"/>
        </w:rPr>
      </w:pPr>
      <w:r>
        <w:rPr>
          <w:rStyle w:val="UnitHeading"/>
        </w:rPr>
        <w:tab/>
        <w:t>352-392-2905</w:t>
      </w:r>
      <w:r w:rsidR="00CC1842">
        <w:rPr>
          <w:rStyle w:val="UnitHeading"/>
        </w:rPr>
        <w:t xml:space="preserve"> Fax</w:t>
      </w:r>
    </w:p>
    <w:p w14:paraId="663CAC83" w14:textId="77777777" w:rsidR="00A36B89" w:rsidRDefault="00A36B89" w:rsidP="00A36B89">
      <w:pPr>
        <w:tabs>
          <w:tab w:val="left" w:pos="7315"/>
        </w:tabs>
        <w:rPr>
          <w:rStyle w:val="UnitHeading"/>
        </w:rPr>
      </w:pPr>
      <w:r>
        <w:rPr>
          <w:rStyle w:val="UnitHeading"/>
        </w:rPr>
        <w:tab/>
        <w:t>www.advising.ufl.edu</w:t>
      </w:r>
    </w:p>
    <w:p w14:paraId="40B2FAF3" w14:textId="77777777" w:rsidR="00A36B89" w:rsidRDefault="00A36B89">
      <w:pPr>
        <w:tabs>
          <w:tab w:val="left" w:pos="7315"/>
        </w:tabs>
        <w:rPr>
          <w:rStyle w:val="UnitHeading"/>
        </w:rPr>
      </w:pPr>
    </w:p>
    <w:p w14:paraId="2D52228E" w14:textId="77777777" w:rsidR="00906B61" w:rsidRPr="00645C94" w:rsidRDefault="00906B61" w:rsidP="00906B61">
      <w:pPr>
        <w:jc w:val="center"/>
        <w:rPr>
          <w:rFonts w:ascii="Times New Roman" w:hAnsi="Times New Roman"/>
          <w:b/>
          <w:sz w:val="22"/>
          <w:szCs w:val="22"/>
        </w:rPr>
      </w:pPr>
      <w:r w:rsidRPr="00645C94">
        <w:rPr>
          <w:rFonts w:ascii="Times New Roman" w:hAnsi="Times New Roman"/>
          <w:b/>
          <w:sz w:val="22"/>
          <w:szCs w:val="22"/>
        </w:rPr>
        <w:t>Sherrel Brockington Scholarship Application</w:t>
      </w:r>
    </w:p>
    <w:p w14:paraId="4304791A" w14:textId="77777777" w:rsidR="00906B61" w:rsidRPr="00645C94" w:rsidRDefault="00906B61" w:rsidP="00906B61">
      <w:pPr>
        <w:jc w:val="center"/>
        <w:rPr>
          <w:rFonts w:ascii="Times New Roman" w:hAnsi="Times New Roman"/>
          <w:sz w:val="22"/>
          <w:szCs w:val="22"/>
        </w:rPr>
      </w:pPr>
    </w:p>
    <w:p w14:paraId="1DA6BA48" w14:textId="1A32C01E" w:rsidR="00B44ECE" w:rsidRPr="00645C94" w:rsidRDefault="00015BC6" w:rsidP="00906B61">
      <w:pPr>
        <w:rPr>
          <w:rFonts w:ascii="Times New Roman" w:hAnsi="Times New Roman"/>
          <w:sz w:val="22"/>
          <w:szCs w:val="22"/>
        </w:rPr>
      </w:pPr>
      <w:r w:rsidRPr="00645C94">
        <w:rPr>
          <w:rFonts w:ascii="Times New Roman" w:hAnsi="Times New Roman"/>
          <w:sz w:val="22"/>
          <w:szCs w:val="22"/>
        </w:rPr>
        <w:t>The Sherrel Brockington Scholarship recognizes an outstanding UF</w:t>
      </w:r>
      <w:r w:rsidR="00DF54C6">
        <w:rPr>
          <w:rFonts w:ascii="Times New Roman" w:hAnsi="Times New Roman"/>
          <w:sz w:val="22"/>
          <w:szCs w:val="22"/>
        </w:rPr>
        <w:t xml:space="preserve"> CLAS</w:t>
      </w:r>
      <w:r w:rsidRPr="00645C94">
        <w:rPr>
          <w:rFonts w:ascii="Times New Roman" w:hAnsi="Times New Roman"/>
          <w:sz w:val="22"/>
          <w:szCs w:val="22"/>
        </w:rPr>
        <w:t xml:space="preserve"> undergraduate student who</w:t>
      </w:r>
      <w:r w:rsidR="00DF54C6">
        <w:rPr>
          <w:rFonts w:ascii="Times New Roman" w:hAnsi="Times New Roman"/>
          <w:sz w:val="22"/>
          <w:szCs w:val="22"/>
        </w:rPr>
        <w:t xml:space="preserve"> </w:t>
      </w:r>
      <w:r w:rsidRPr="00645C94">
        <w:rPr>
          <w:rFonts w:ascii="Times New Roman" w:hAnsi="Times New Roman"/>
          <w:sz w:val="22"/>
          <w:szCs w:val="22"/>
        </w:rPr>
        <w:t>is a graduate of</w:t>
      </w:r>
      <w:r w:rsidR="00B77B31">
        <w:rPr>
          <w:rFonts w:ascii="Times New Roman" w:hAnsi="Times New Roman"/>
          <w:sz w:val="22"/>
          <w:szCs w:val="22"/>
        </w:rPr>
        <w:t xml:space="preserve"> an Alachua County high school and </w:t>
      </w:r>
      <w:r w:rsidR="001762E8">
        <w:rPr>
          <w:rFonts w:ascii="Times New Roman" w:hAnsi="Times New Roman"/>
          <w:sz w:val="22"/>
          <w:szCs w:val="22"/>
        </w:rPr>
        <w:t xml:space="preserve">is a financial aid recipient </w:t>
      </w:r>
      <w:r w:rsidR="00332979">
        <w:rPr>
          <w:rFonts w:ascii="Times New Roman" w:hAnsi="Times New Roman"/>
          <w:sz w:val="22"/>
          <w:szCs w:val="22"/>
        </w:rPr>
        <w:t xml:space="preserve">with the </w:t>
      </w:r>
      <w:r w:rsidR="000A3C4F">
        <w:rPr>
          <w:rFonts w:ascii="Times New Roman" w:hAnsi="Times New Roman"/>
          <w:sz w:val="22"/>
          <w:szCs w:val="22"/>
        </w:rPr>
        <w:t>highest</w:t>
      </w:r>
      <w:r w:rsidR="00411D62">
        <w:rPr>
          <w:rFonts w:ascii="Times New Roman" w:hAnsi="Times New Roman"/>
          <w:sz w:val="22"/>
          <w:szCs w:val="22"/>
        </w:rPr>
        <w:t xml:space="preserve"> percenta</w:t>
      </w:r>
      <w:r w:rsidR="000A3C4F">
        <w:rPr>
          <w:rFonts w:ascii="Times New Roman" w:hAnsi="Times New Roman"/>
          <w:sz w:val="22"/>
          <w:szCs w:val="22"/>
        </w:rPr>
        <w:t xml:space="preserve">ges </w:t>
      </w:r>
      <w:r w:rsidR="00332979">
        <w:rPr>
          <w:rFonts w:ascii="Times New Roman" w:hAnsi="Times New Roman"/>
          <w:sz w:val="22"/>
          <w:szCs w:val="22"/>
        </w:rPr>
        <w:t xml:space="preserve">of </w:t>
      </w:r>
      <w:r w:rsidR="00AC7DAE">
        <w:rPr>
          <w:rFonts w:ascii="Times New Roman" w:hAnsi="Times New Roman"/>
          <w:sz w:val="22"/>
          <w:szCs w:val="22"/>
        </w:rPr>
        <w:t>unmet need</w:t>
      </w:r>
      <w:r w:rsidRPr="00645C94">
        <w:rPr>
          <w:rFonts w:ascii="Times New Roman" w:hAnsi="Times New Roman"/>
          <w:sz w:val="22"/>
          <w:szCs w:val="22"/>
        </w:rPr>
        <w:t xml:space="preserve">.  Students are eligible for the </w:t>
      </w:r>
      <w:r w:rsidR="00381204">
        <w:rPr>
          <w:rFonts w:ascii="Times New Roman" w:hAnsi="Times New Roman"/>
          <w:sz w:val="22"/>
          <w:szCs w:val="22"/>
        </w:rPr>
        <w:t xml:space="preserve">scholarship </w:t>
      </w:r>
      <w:r w:rsidR="00907A48" w:rsidRPr="00645C94">
        <w:rPr>
          <w:rFonts w:ascii="Times New Roman" w:hAnsi="Times New Roman"/>
          <w:sz w:val="22"/>
          <w:szCs w:val="22"/>
        </w:rPr>
        <w:t xml:space="preserve">at any point </w:t>
      </w:r>
      <w:r w:rsidR="00381204">
        <w:rPr>
          <w:rFonts w:ascii="Times New Roman" w:hAnsi="Times New Roman"/>
          <w:sz w:val="22"/>
          <w:szCs w:val="22"/>
        </w:rPr>
        <w:t xml:space="preserve">in </w:t>
      </w:r>
      <w:r w:rsidR="00907A48" w:rsidRPr="00645C94">
        <w:rPr>
          <w:rFonts w:ascii="Times New Roman" w:hAnsi="Times New Roman"/>
          <w:sz w:val="22"/>
          <w:szCs w:val="22"/>
        </w:rPr>
        <w:t>their undergraduate careers</w:t>
      </w:r>
      <w:r w:rsidRPr="00645C94">
        <w:rPr>
          <w:rFonts w:ascii="Times New Roman" w:hAnsi="Times New Roman"/>
          <w:sz w:val="22"/>
          <w:szCs w:val="22"/>
        </w:rPr>
        <w:t xml:space="preserve">.  The </w:t>
      </w:r>
      <w:r w:rsidR="008018E7" w:rsidRPr="00645C94">
        <w:rPr>
          <w:rFonts w:ascii="Times New Roman" w:hAnsi="Times New Roman"/>
          <w:sz w:val="22"/>
          <w:szCs w:val="22"/>
        </w:rPr>
        <w:t xml:space="preserve">$1000 </w:t>
      </w:r>
      <w:r w:rsidR="00381204">
        <w:rPr>
          <w:rFonts w:ascii="Times New Roman" w:hAnsi="Times New Roman"/>
          <w:sz w:val="22"/>
          <w:szCs w:val="22"/>
        </w:rPr>
        <w:t>award</w:t>
      </w:r>
      <w:r w:rsidRPr="00645C94">
        <w:rPr>
          <w:rFonts w:ascii="Times New Roman" w:hAnsi="Times New Roman"/>
          <w:sz w:val="22"/>
          <w:szCs w:val="22"/>
        </w:rPr>
        <w:t xml:space="preserve"> recognize</w:t>
      </w:r>
      <w:r w:rsidR="00D3642D">
        <w:rPr>
          <w:rFonts w:ascii="Times New Roman" w:hAnsi="Times New Roman"/>
          <w:sz w:val="22"/>
          <w:szCs w:val="22"/>
        </w:rPr>
        <w:t>s</w:t>
      </w:r>
      <w:r w:rsidRPr="00645C94">
        <w:rPr>
          <w:rFonts w:ascii="Times New Roman" w:hAnsi="Times New Roman"/>
          <w:sz w:val="22"/>
          <w:szCs w:val="22"/>
        </w:rPr>
        <w:t xml:space="preserve"> a combination of academic and personal achievement.</w:t>
      </w:r>
      <w:r w:rsidR="008018E7" w:rsidRPr="00645C94">
        <w:rPr>
          <w:rFonts w:ascii="Times New Roman" w:hAnsi="Times New Roman"/>
          <w:sz w:val="22"/>
          <w:szCs w:val="22"/>
        </w:rPr>
        <w:t xml:space="preserve"> </w:t>
      </w:r>
    </w:p>
    <w:p w14:paraId="20451BD9" w14:textId="77777777" w:rsidR="00600CD9" w:rsidRPr="00645C94" w:rsidRDefault="00600CD9" w:rsidP="00906B61">
      <w:pPr>
        <w:rPr>
          <w:rFonts w:ascii="Times New Roman" w:hAnsi="Times New Roman"/>
          <w:sz w:val="22"/>
          <w:szCs w:val="22"/>
        </w:rPr>
      </w:pPr>
    </w:p>
    <w:p w14:paraId="164A1672" w14:textId="23B7751C" w:rsidR="00600CD9" w:rsidRPr="00CC215D" w:rsidRDefault="00600CD9" w:rsidP="00906B61">
      <w:pPr>
        <w:rPr>
          <w:rFonts w:ascii="Times New Roman" w:hAnsi="Times New Roman"/>
          <w:sz w:val="22"/>
          <w:szCs w:val="22"/>
        </w:rPr>
      </w:pPr>
      <w:r w:rsidRPr="00BF595A">
        <w:rPr>
          <w:rFonts w:ascii="Times New Roman" w:hAnsi="Times New Roman"/>
          <w:sz w:val="22"/>
          <w:szCs w:val="22"/>
          <w:u w:val="single"/>
        </w:rPr>
        <w:t>NOTE:</w:t>
      </w:r>
      <w:r w:rsidRPr="00BF595A">
        <w:rPr>
          <w:rFonts w:ascii="Times New Roman" w:hAnsi="Times New Roman"/>
          <w:sz w:val="22"/>
          <w:szCs w:val="22"/>
        </w:rPr>
        <w:t xml:space="preserve"> Completed applications </w:t>
      </w:r>
      <w:r w:rsidR="00127D61">
        <w:rPr>
          <w:rFonts w:ascii="Times New Roman" w:hAnsi="Times New Roman"/>
          <w:sz w:val="22"/>
          <w:szCs w:val="22"/>
        </w:rPr>
        <w:t>for the spring 202</w:t>
      </w:r>
      <w:r w:rsidR="00005B0C">
        <w:rPr>
          <w:rFonts w:ascii="Times New Roman" w:hAnsi="Times New Roman"/>
          <w:sz w:val="22"/>
          <w:szCs w:val="22"/>
        </w:rPr>
        <w:t>7</w:t>
      </w:r>
      <w:r w:rsidR="00127D61">
        <w:rPr>
          <w:rFonts w:ascii="Times New Roman" w:hAnsi="Times New Roman"/>
          <w:sz w:val="22"/>
          <w:szCs w:val="22"/>
        </w:rPr>
        <w:t xml:space="preserve"> award </w:t>
      </w:r>
      <w:r w:rsidRPr="00BF595A">
        <w:rPr>
          <w:rFonts w:ascii="Times New Roman" w:hAnsi="Times New Roman"/>
          <w:sz w:val="22"/>
          <w:szCs w:val="22"/>
        </w:rPr>
        <w:t xml:space="preserve">must be received </w:t>
      </w:r>
      <w:r w:rsidRPr="00356E28">
        <w:rPr>
          <w:rFonts w:ascii="Times New Roman" w:hAnsi="Times New Roman"/>
          <w:b/>
          <w:bCs/>
          <w:sz w:val="22"/>
          <w:szCs w:val="22"/>
        </w:rPr>
        <w:t xml:space="preserve">by </w:t>
      </w:r>
      <w:r w:rsidR="00356E28" w:rsidRPr="00356E28">
        <w:rPr>
          <w:rFonts w:ascii="Times New Roman" w:hAnsi="Times New Roman"/>
          <w:b/>
          <w:bCs/>
          <w:sz w:val="22"/>
          <w:szCs w:val="22"/>
        </w:rPr>
        <w:t>5:00 p.m. on</w:t>
      </w:r>
      <w:r w:rsidR="00356E28">
        <w:rPr>
          <w:rFonts w:ascii="Times New Roman" w:hAnsi="Times New Roman"/>
          <w:sz w:val="22"/>
          <w:szCs w:val="22"/>
        </w:rPr>
        <w:t xml:space="preserve"> </w:t>
      </w:r>
      <w:r w:rsidR="00BF595A" w:rsidRPr="00BF595A">
        <w:rPr>
          <w:rFonts w:ascii="Times New Roman" w:hAnsi="Times New Roman"/>
          <w:b/>
          <w:bCs/>
          <w:sz w:val="22"/>
          <w:szCs w:val="22"/>
        </w:rPr>
        <w:t xml:space="preserve">November </w:t>
      </w:r>
      <w:r w:rsidR="0004551A">
        <w:rPr>
          <w:rFonts w:ascii="Times New Roman" w:hAnsi="Times New Roman"/>
          <w:b/>
          <w:bCs/>
          <w:sz w:val="22"/>
          <w:szCs w:val="22"/>
        </w:rPr>
        <w:t>1</w:t>
      </w:r>
      <w:r w:rsidR="00ED1304">
        <w:rPr>
          <w:rFonts w:ascii="Times New Roman" w:hAnsi="Times New Roman"/>
          <w:b/>
          <w:bCs/>
          <w:sz w:val="22"/>
          <w:szCs w:val="22"/>
        </w:rPr>
        <w:t>6</w:t>
      </w:r>
      <w:r w:rsidR="00117544">
        <w:rPr>
          <w:rFonts w:ascii="Times New Roman" w:hAnsi="Times New Roman"/>
          <w:b/>
          <w:bCs/>
          <w:sz w:val="22"/>
          <w:szCs w:val="22"/>
        </w:rPr>
        <w:t>, 202</w:t>
      </w:r>
      <w:r w:rsidR="00ED1304">
        <w:rPr>
          <w:rFonts w:ascii="Times New Roman" w:hAnsi="Times New Roman"/>
          <w:b/>
          <w:bCs/>
          <w:sz w:val="22"/>
          <w:szCs w:val="22"/>
        </w:rPr>
        <w:t>6</w:t>
      </w:r>
      <w:r w:rsidR="00356E28">
        <w:rPr>
          <w:rFonts w:ascii="Times New Roman" w:hAnsi="Times New Roman"/>
          <w:b/>
          <w:bCs/>
          <w:sz w:val="22"/>
          <w:szCs w:val="22"/>
        </w:rPr>
        <w:t xml:space="preserve">.  </w:t>
      </w:r>
      <w:r w:rsidR="00907A48" w:rsidRPr="00BF595A">
        <w:rPr>
          <w:rFonts w:ascii="Times New Roman" w:hAnsi="Times New Roman"/>
          <w:sz w:val="22"/>
          <w:szCs w:val="22"/>
        </w:rPr>
        <w:t xml:space="preserve">Please submit </w:t>
      </w:r>
      <w:r w:rsidR="00BF595A">
        <w:rPr>
          <w:rFonts w:ascii="Times New Roman" w:hAnsi="Times New Roman"/>
          <w:sz w:val="22"/>
          <w:szCs w:val="22"/>
        </w:rPr>
        <w:t>all material</w:t>
      </w:r>
      <w:r w:rsidR="0004551A">
        <w:rPr>
          <w:rFonts w:ascii="Times New Roman" w:hAnsi="Times New Roman"/>
          <w:sz w:val="22"/>
          <w:szCs w:val="22"/>
        </w:rPr>
        <w:t>s</w:t>
      </w:r>
      <w:r w:rsidR="00BF595A">
        <w:rPr>
          <w:rFonts w:ascii="Times New Roman" w:hAnsi="Times New Roman"/>
          <w:sz w:val="22"/>
          <w:szCs w:val="22"/>
        </w:rPr>
        <w:t xml:space="preserve"> to </w:t>
      </w:r>
      <w:r w:rsidR="00BF595A" w:rsidRPr="00BF595A">
        <w:rPr>
          <w:rFonts w:ascii="Times New Roman" w:hAnsi="Times New Roman"/>
          <w:sz w:val="22"/>
          <w:szCs w:val="22"/>
        </w:rPr>
        <w:t xml:space="preserve"> </w:t>
      </w:r>
      <w:hyperlink r:id="rId6" w:history="1">
        <w:r w:rsidR="00BF595A" w:rsidRPr="00BF595A">
          <w:rPr>
            <w:rStyle w:val="Hyperlink"/>
            <w:rFonts w:ascii="Times New Roman" w:hAnsi="Times New Roman"/>
            <w:sz w:val="22"/>
            <w:szCs w:val="22"/>
          </w:rPr>
          <w:t>kathyrex@advising.ufl.edu</w:t>
        </w:r>
      </w:hyperlink>
      <w:r w:rsidR="00BF595A" w:rsidRPr="00BF595A">
        <w:rPr>
          <w:rFonts w:ascii="Times New Roman" w:hAnsi="Times New Roman"/>
          <w:sz w:val="22"/>
          <w:szCs w:val="22"/>
        </w:rPr>
        <w:t xml:space="preserve">.  </w:t>
      </w:r>
      <w:r w:rsidR="008018E7" w:rsidRPr="00BF595A">
        <w:rPr>
          <w:rFonts w:ascii="Times New Roman" w:hAnsi="Times New Roman"/>
          <w:sz w:val="22"/>
          <w:szCs w:val="22"/>
        </w:rPr>
        <w:t xml:space="preserve">The award recipient will be announced </w:t>
      </w:r>
      <w:r w:rsidR="00415B4D">
        <w:rPr>
          <w:rFonts w:ascii="Times New Roman" w:hAnsi="Times New Roman"/>
          <w:sz w:val="22"/>
          <w:szCs w:val="22"/>
        </w:rPr>
        <w:t>the week of</w:t>
      </w:r>
      <w:r w:rsidR="008018E7" w:rsidRPr="00BF595A">
        <w:rPr>
          <w:rFonts w:ascii="Times New Roman" w:hAnsi="Times New Roman"/>
          <w:sz w:val="22"/>
          <w:szCs w:val="22"/>
        </w:rPr>
        <w:t xml:space="preserve"> </w:t>
      </w:r>
      <w:r w:rsidR="00B53C27">
        <w:rPr>
          <w:rFonts w:ascii="Times New Roman" w:hAnsi="Times New Roman"/>
          <w:sz w:val="22"/>
          <w:szCs w:val="22"/>
        </w:rPr>
        <w:t xml:space="preserve">December </w:t>
      </w:r>
      <w:r w:rsidR="00E86C65">
        <w:rPr>
          <w:rFonts w:ascii="Times New Roman" w:hAnsi="Times New Roman"/>
          <w:sz w:val="22"/>
          <w:szCs w:val="22"/>
        </w:rPr>
        <w:t>7</w:t>
      </w:r>
      <w:r w:rsidR="00E86C65" w:rsidRPr="00E86C65">
        <w:rPr>
          <w:rFonts w:ascii="Times New Roman" w:hAnsi="Times New Roman"/>
          <w:sz w:val="22"/>
          <w:szCs w:val="22"/>
          <w:vertAlign w:val="superscript"/>
        </w:rPr>
        <w:t>th</w:t>
      </w:r>
      <w:r w:rsidR="005E6F20">
        <w:rPr>
          <w:rFonts w:ascii="Times New Roman" w:hAnsi="Times New Roman"/>
          <w:sz w:val="22"/>
          <w:szCs w:val="22"/>
        </w:rPr>
        <w:t xml:space="preserve">.  </w:t>
      </w:r>
      <w:r w:rsidR="00DF54C6">
        <w:rPr>
          <w:rFonts w:ascii="Times New Roman" w:hAnsi="Times New Roman"/>
          <w:b/>
          <w:sz w:val="22"/>
          <w:szCs w:val="22"/>
        </w:rPr>
        <w:t xml:space="preserve">  </w:t>
      </w:r>
      <w:r w:rsidR="008018E7" w:rsidRPr="00CC215D">
        <w:rPr>
          <w:rFonts w:ascii="Times New Roman" w:hAnsi="Times New Roman"/>
          <w:sz w:val="22"/>
          <w:szCs w:val="22"/>
        </w:rPr>
        <w:t xml:space="preserve"> </w:t>
      </w:r>
    </w:p>
    <w:p w14:paraId="334BD940" w14:textId="77777777" w:rsidR="00B44ECE" w:rsidRPr="00CC215D" w:rsidRDefault="00B44ECE" w:rsidP="00906B61">
      <w:pPr>
        <w:rPr>
          <w:rFonts w:ascii="Times New Roman" w:hAnsi="Times New Roman"/>
          <w:i/>
          <w:sz w:val="24"/>
        </w:rPr>
      </w:pPr>
    </w:p>
    <w:p w14:paraId="7FDA2AD0" w14:textId="77777777" w:rsidR="00645C94" w:rsidRPr="00645C94" w:rsidRDefault="00645C94" w:rsidP="00645C94">
      <w:pPr>
        <w:rPr>
          <w:rFonts w:ascii="Times New Roman" w:hAnsi="Times New Roman"/>
          <w:b/>
          <w:sz w:val="22"/>
          <w:szCs w:val="22"/>
        </w:rPr>
      </w:pPr>
      <w:r w:rsidRPr="00645C94">
        <w:rPr>
          <w:rFonts w:ascii="Times New Roman" w:hAnsi="Times New Roman"/>
          <w:b/>
          <w:sz w:val="22"/>
          <w:szCs w:val="22"/>
        </w:rPr>
        <w:t>Student Information</w:t>
      </w:r>
    </w:p>
    <w:p w14:paraId="6FA96119" w14:textId="77777777" w:rsidR="00645C94" w:rsidRPr="00645C94" w:rsidRDefault="00645C94" w:rsidP="00645C94">
      <w:pPr>
        <w:rPr>
          <w:rFonts w:ascii="Times New Roman" w:hAnsi="Times New Roman"/>
          <w:sz w:val="22"/>
          <w:szCs w:val="22"/>
        </w:rPr>
      </w:pPr>
      <w:r w:rsidRPr="00645C94">
        <w:rPr>
          <w:rFonts w:ascii="Times New Roman" w:hAnsi="Times New Roman"/>
          <w:sz w:val="22"/>
          <w:szCs w:val="22"/>
        </w:rPr>
        <w:t>First Name:_____________________  Last Name:__________________________</w:t>
      </w:r>
    </w:p>
    <w:p w14:paraId="4FFEFFE1" w14:textId="77777777" w:rsidR="00645C94" w:rsidRPr="00645C94" w:rsidRDefault="00645C94" w:rsidP="00645C94">
      <w:pPr>
        <w:rPr>
          <w:rFonts w:ascii="Times New Roman" w:hAnsi="Times New Roman"/>
          <w:sz w:val="22"/>
          <w:szCs w:val="22"/>
        </w:rPr>
      </w:pPr>
      <w:r w:rsidRPr="00645C94">
        <w:rPr>
          <w:rFonts w:ascii="Times New Roman" w:hAnsi="Times New Roman"/>
          <w:sz w:val="22"/>
          <w:szCs w:val="22"/>
        </w:rPr>
        <w:t xml:space="preserve">UF ID Number:__________________ </w:t>
      </w:r>
      <w:proofErr w:type="spellStart"/>
      <w:r w:rsidRPr="00645C94">
        <w:rPr>
          <w:rFonts w:ascii="Times New Roman" w:hAnsi="Times New Roman"/>
          <w:sz w:val="22"/>
          <w:szCs w:val="22"/>
        </w:rPr>
        <w:t>Gatorlink</w:t>
      </w:r>
      <w:proofErr w:type="spellEnd"/>
      <w:r w:rsidRPr="00645C94">
        <w:rPr>
          <w:rFonts w:ascii="Times New Roman" w:hAnsi="Times New Roman"/>
          <w:sz w:val="22"/>
          <w:szCs w:val="22"/>
        </w:rPr>
        <w:t xml:space="preserve"> address: </w:t>
      </w:r>
      <w:hyperlink r:id="rId7" w:history="1">
        <w:r w:rsidRPr="00645C94">
          <w:rPr>
            <w:rStyle w:val="Hyperlink"/>
            <w:rFonts w:ascii="Times New Roman" w:hAnsi="Times New Roman"/>
            <w:sz w:val="22"/>
            <w:szCs w:val="22"/>
          </w:rPr>
          <w:t>______________@ufl.edu</w:t>
        </w:r>
      </w:hyperlink>
    </w:p>
    <w:p w14:paraId="04AB4810" w14:textId="77777777" w:rsidR="00645C94" w:rsidRPr="00645C94" w:rsidRDefault="00645C94" w:rsidP="00645C94">
      <w:pPr>
        <w:rPr>
          <w:rFonts w:ascii="Times New Roman" w:hAnsi="Times New Roman"/>
          <w:sz w:val="22"/>
          <w:szCs w:val="22"/>
        </w:rPr>
      </w:pPr>
    </w:p>
    <w:p w14:paraId="39F841D0" w14:textId="77777777" w:rsidR="00645C94" w:rsidRPr="00645C94" w:rsidRDefault="00645C94" w:rsidP="00645C94">
      <w:pPr>
        <w:rPr>
          <w:rFonts w:ascii="Times New Roman" w:hAnsi="Times New Roman"/>
          <w:b/>
          <w:sz w:val="22"/>
          <w:szCs w:val="22"/>
        </w:rPr>
      </w:pPr>
      <w:r w:rsidRPr="00645C94">
        <w:rPr>
          <w:rFonts w:ascii="Times New Roman" w:hAnsi="Times New Roman"/>
          <w:b/>
          <w:sz w:val="22"/>
          <w:szCs w:val="22"/>
        </w:rPr>
        <w:t>Academic Information</w:t>
      </w:r>
    </w:p>
    <w:p w14:paraId="0401A4A7" w14:textId="77777777" w:rsidR="00645C94" w:rsidRPr="00645C94" w:rsidRDefault="00645C94" w:rsidP="00645C94">
      <w:pPr>
        <w:rPr>
          <w:rFonts w:ascii="Times New Roman" w:hAnsi="Times New Roman"/>
          <w:sz w:val="22"/>
          <w:szCs w:val="22"/>
        </w:rPr>
      </w:pPr>
      <w:r w:rsidRPr="00645C94">
        <w:rPr>
          <w:rFonts w:ascii="Times New Roman" w:hAnsi="Times New Roman"/>
          <w:sz w:val="22"/>
          <w:szCs w:val="22"/>
        </w:rPr>
        <w:t>Major(s):</w:t>
      </w:r>
      <w:r w:rsidRPr="00645C94">
        <w:rPr>
          <w:rFonts w:ascii="Times New Roman" w:hAnsi="Times New Roman"/>
          <w:sz w:val="22"/>
          <w:szCs w:val="22"/>
        </w:rPr>
        <w:tab/>
      </w:r>
      <w:r w:rsidRPr="00645C94">
        <w:rPr>
          <w:rFonts w:ascii="Times New Roman" w:hAnsi="Times New Roman"/>
          <w:sz w:val="22"/>
          <w:szCs w:val="22"/>
        </w:rPr>
        <w:tab/>
        <w:t xml:space="preserve">___________________________________ </w:t>
      </w:r>
    </w:p>
    <w:p w14:paraId="4E165736" w14:textId="77777777" w:rsidR="00645C94" w:rsidRPr="00645C94" w:rsidRDefault="00645C94" w:rsidP="00645C94">
      <w:pPr>
        <w:rPr>
          <w:rFonts w:ascii="Times New Roman" w:hAnsi="Times New Roman"/>
          <w:sz w:val="22"/>
          <w:szCs w:val="22"/>
        </w:rPr>
      </w:pPr>
      <w:r w:rsidRPr="00645C94">
        <w:rPr>
          <w:rFonts w:ascii="Times New Roman" w:hAnsi="Times New Roman"/>
          <w:sz w:val="22"/>
          <w:szCs w:val="22"/>
        </w:rPr>
        <w:t>Minor(s):</w:t>
      </w:r>
      <w:r w:rsidRPr="00645C94">
        <w:rPr>
          <w:rFonts w:ascii="Times New Roman" w:hAnsi="Times New Roman"/>
          <w:sz w:val="22"/>
          <w:szCs w:val="22"/>
        </w:rPr>
        <w:tab/>
        <w:t xml:space="preserve"> </w:t>
      </w:r>
      <w:r w:rsidRPr="00645C94">
        <w:rPr>
          <w:rFonts w:ascii="Times New Roman" w:hAnsi="Times New Roman"/>
          <w:sz w:val="22"/>
          <w:szCs w:val="22"/>
        </w:rPr>
        <w:tab/>
        <w:t>___________________________________</w:t>
      </w:r>
    </w:p>
    <w:p w14:paraId="4A1C8377" w14:textId="77777777" w:rsidR="00645C94" w:rsidRPr="00645C94" w:rsidRDefault="00645C94" w:rsidP="00645C94">
      <w:pPr>
        <w:rPr>
          <w:rFonts w:ascii="Times New Roman" w:hAnsi="Times New Roman"/>
          <w:sz w:val="22"/>
          <w:szCs w:val="22"/>
        </w:rPr>
      </w:pPr>
      <w:r w:rsidRPr="00645C94">
        <w:rPr>
          <w:rFonts w:ascii="Times New Roman" w:hAnsi="Times New Roman"/>
          <w:sz w:val="22"/>
          <w:szCs w:val="22"/>
        </w:rPr>
        <w:t xml:space="preserve">Certificate(s): </w:t>
      </w:r>
      <w:r w:rsidRPr="00645C94">
        <w:rPr>
          <w:rFonts w:ascii="Times New Roman" w:hAnsi="Times New Roman"/>
          <w:sz w:val="22"/>
          <w:szCs w:val="22"/>
        </w:rPr>
        <w:tab/>
      </w:r>
      <w:r w:rsidR="00810A14">
        <w:rPr>
          <w:rFonts w:ascii="Times New Roman" w:hAnsi="Times New Roman"/>
          <w:sz w:val="22"/>
          <w:szCs w:val="22"/>
        </w:rPr>
        <w:tab/>
      </w:r>
      <w:r w:rsidRPr="00645C94">
        <w:rPr>
          <w:rFonts w:ascii="Times New Roman" w:hAnsi="Times New Roman"/>
          <w:sz w:val="22"/>
          <w:szCs w:val="22"/>
        </w:rPr>
        <w:t>___________________________________</w:t>
      </w:r>
    </w:p>
    <w:p w14:paraId="42EC45B2" w14:textId="77777777" w:rsidR="00645C94" w:rsidRPr="00645C94" w:rsidRDefault="00645C94" w:rsidP="00645C94">
      <w:pPr>
        <w:rPr>
          <w:rFonts w:ascii="Times New Roman" w:hAnsi="Times New Roman"/>
          <w:sz w:val="22"/>
          <w:szCs w:val="22"/>
        </w:rPr>
      </w:pPr>
    </w:p>
    <w:p w14:paraId="7D3A92DB" w14:textId="77777777" w:rsidR="00645C94" w:rsidRPr="00645C94" w:rsidRDefault="00645C94" w:rsidP="00645C94">
      <w:pPr>
        <w:rPr>
          <w:rFonts w:ascii="Times New Roman" w:hAnsi="Times New Roman"/>
          <w:sz w:val="22"/>
          <w:szCs w:val="22"/>
        </w:rPr>
      </w:pPr>
      <w:r w:rsidRPr="00645C94">
        <w:rPr>
          <w:rFonts w:ascii="Times New Roman" w:hAnsi="Times New Roman"/>
          <w:sz w:val="22"/>
          <w:szCs w:val="22"/>
        </w:rPr>
        <w:t>First Semester Enrolled at UF: ______</w:t>
      </w:r>
      <w:r w:rsidR="00810A14">
        <w:rPr>
          <w:rFonts w:ascii="Times New Roman" w:hAnsi="Times New Roman"/>
          <w:sz w:val="22"/>
          <w:szCs w:val="22"/>
        </w:rPr>
        <w:t>_______</w:t>
      </w:r>
      <w:r w:rsidR="00810A14">
        <w:rPr>
          <w:rFonts w:ascii="Times New Roman" w:hAnsi="Times New Roman"/>
          <w:sz w:val="22"/>
          <w:szCs w:val="22"/>
        </w:rPr>
        <w:tab/>
      </w:r>
      <w:r w:rsidRPr="00645C94">
        <w:rPr>
          <w:rFonts w:ascii="Times New Roman" w:hAnsi="Times New Roman"/>
          <w:sz w:val="22"/>
          <w:szCs w:val="22"/>
        </w:rPr>
        <w:t>UF GPA: _____</w:t>
      </w:r>
      <w:r w:rsidR="00810A14">
        <w:rPr>
          <w:rFonts w:ascii="Times New Roman" w:hAnsi="Times New Roman"/>
          <w:sz w:val="22"/>
          <w:szCs w:val="22"/>
        </w:rPr>
        <w:t>______________</w:t>
      </w:r>
    </w:p>
    <w:p w14:paraId="4B20C98E" w14:textId="77777777" w:rsidR="00645C94" w:rsidRPr="00645C94" w:rsidRDefault="00645C94" w:rsidP="00645C94">
      <w:pPr>
        <w:rPr>
          <w:rFonts w:ascii="Times New Roman" w:hAnsi="Times New Roman"/>
          <w:sz w:val="22"/>
          <w:szCs w:val="22"/>
        </w:rPr>
      </w:pPr>
      <w:r w:rsidRPr="00645C94">
        <w:rPr>
          <w:rFonts w:ascii="Times New Roman" w:hAnsi="Times New Roman"/>
          <w:sz w:val="22"/>
          <w:szCs w:val="22"/>
        </w:rPr>
        <w:t>Total Credit Hours: _____</w:t>
      </w:r>
      <w:r w:rsidR="00810A14">
        <w:rPr>
          <w:rFonts w:ascii="Times New Roman" w:hAnsi="Times New Roman"/>
          <w:sz w:val="22"/>
          <w:szCs w:val="22"/>
        </w:rPr>
        <w:t>_________________</w:t>
      </w:r>
      <w:r w:rsidRPr="00645C94">
        <w:rPr>
          <w:rFonts w:ascii="Times New Roman" w:hAnsi="Times New Roman"/>
          <w:sz w:val="22"/>
          <w:szCs w:val="22"/>
        </w:rPr>
        <w:tab/>
        <w:t>Total UF Credit Hours: __</w:t>
      </w:r>
      <w:r w:rsidR="00810A14">
        <w:rPr>
          <w:rFonts w:ascii="Times New Roman" w:hAnsi="Times New Roman"/>
          <w:sz w:val="22"/>
          <w:szCs w:val="22"/>
        </w:rPr>
        <w:t>___</w:t>
      </w:r>
      <w:r w:rsidRPr="00645C94">
        <w:rPr>
          <w:rFonts w:ascii="Times New Roman" w:hAnsi="Times New Roman"/>
          <w:sz w:val="22"/>
          <w:szCs w:val="22"/>
        </w:rPr>
        <w:t xml:space="preserve">___ </w:t>
      </w:r>
    </w:p>
    <w:p w14:paraId="43E118F0" w14:textId="77777777" w:rsidR="00645C94" w:rsidRPr="00645C94" w:rsidRDefault="00645C94" w:rsidP="00645C94">
      <w:pPr>
        <w:rPr>
          <w:rFonts w:ascii="Times New Roman" w:hAnsi="Times New Roman"/>
          <w:sz w:val="22"/>
          <w:szCs w:val="22"/>
        </w:rPr>
      </w:pPr>
    </w:p>
    <w:p w14:paraId="2D868C8D" w14:textId="77777777" w:rsidR="00645C94" w:rsidRPr="00645C94" w:rsidRDefault="00645C94" w:rsidP="00645C94">
      <w:pPr>
        <w:rPr>
          <w:rFonts w:ascii="Times New Roman" w:hAnsi="Times New Roman"/>
          <w:b/>
          <w:sz w:val="22"/>
          <w:szCs w:val="22"/>
        </w:rPr>
      </w:pPr>
      <w:r w:rsidRPr="00645C94">
        <w:rPr>
          <w:rFonts w:ascii="Times New Roman" w:hAnsi="Times New Roman"/>
          <w:b/>
          <w:sz w:val="22"/>
          <w:szCs w:val="22"/>
        </w:rPr>
        <w:t>Check all that describe you as a student: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2700"/>
        <w:gridCol w:w="2700"/>
      </w:tblGrid>
      <w:tr w:rsidR="005A4CEE" w:rsidRPr="00645C94" w14:paraId="703388C1" w14:textId="77777777" w:rsidTr="0016189F">
        <w:tc>
          <w:tcPr>
            <w:tcW w:w="4320" w:type="dxa"/>
          </w:tcPr>
          <w:p w14:paraId="1DCABD24" w14:textId="77777777" w:rsidR="005A4CEE" w:rsidRPr="00645C94" w:rsidRDefault="005A4CEE" w:rsidP="00AF182E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645C94">
              <w:rPr>
                <w:rFonts w:ascii="Times New Roman" w:eastAsia="Times New Roman" w:hAnsi="Times New Roman" w:cs="Times New Roman"/>
                <w:szCs w:val="22"/>
              </w:rPr>
              <w:t>□    Freshman (first-time in college)</w:t>
            </w:r>
            <w:r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Cs w:val="22"/>
              </w:rPr>
              <w:t>admit</w:t>
            </w:r>
            <w:proofErr w:type="gramEnd"/>
          </w:p>
        </w:tc>
        <w:tc>
          <w:tcPr>
            <w:tcW w:w="2700" w:type="dxa"/>
          </w:tcPr>
          <w:p w14:paraId="05C6BF3C" w14:textId="77777777" w:rsidR="005A4CEE" w:rsidRPr="00645C94" w:rsidRDefault="005A4CEE" w:rsidP="00645C94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645C94">
              <w:rPr>
                <w:rFonts w:ascii="Times New Roman" w:eastAsia="Times New Roman" w:hAnsi="Times New Roman" w:cs="Times New Roman"/>
                <w:szCs w:val="22"/>
              </w:rPr>
              <w:t>□    Transfer</w:t>
            </w:r>
            <w:r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Cs w:val="22"/>
              </w:rPr>
              <w:t>admit</w:t>
            </w:r>
            <w:proofErr w:type="gramEnd"/>
            <w:r w:rsidRPr="00645C94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2700" w:type="dxa"/>
          </w:tcPr>
          <w:p w14:paraId="34A31A45" w14:textId="77777777" w:rsidR="005A4CEE" w:rsidRPr="00645C94" w:rsidRDefault="005A4CEE" w:rsidP="00645C94">
            <w:pPr>
              <w:rPr>
                <w:rFonts w:ascii="Times New Roman" w:hAnsi="Times New Roman"/>
                <w:szCs w:val="22"/>
              </w:rPr>
            </w:pPr>
            <w:r w:rsidRPr="00645C94">
              <w:rPr>
                <w:rFonts w:ascii="Times New Roman" w:eastAsia="Times New Roman" w:hAnsi="Times New Roman" w:cs="Times New Roman"/>
                <w:szCs w:val="22"/>
              </w:rPr>
              <w:t>□</w:t>
            </w:r>
            <w:r>
              <w:rPr>
                <w:rFonts w:ascii="Times New Roman" w:eastAsia="Times New Roman" w:hAnsi="Times New Roman" w:cs="Times New Roman"/>
                <w:szCs w:val="22"/>
              </w:rPr>
              <w:t xml:space="preserve">    </w:t>
            </w:r>
            <w:r>
              <w:rPr>
                <w:rFonts w:ascii="Times New Roman" w:hAnsi="Times New Roman"/>
                <w:szCs w:val="22"/>
              </w:rPr>
              <w:t>Innovation Academy</w:t>
            </w:r>
          </w:p>
        </w:tc>
      </w:tr>
      <w:tr w:rsidR="005A4CEE" w:rsidRPr="00645C94" w14:paraId="77087436" w14:textId="77777777" w:rsidTr="0016189F">
        <w:tc>
          <w:tcPr>
            <w:tcW w:w="4320" w:type="dxa"/>
          </w:tcPr>
          <w:p w14:paraId="04123D18" w14:textId="77777777" w:rsidR="005A4CEE" w:rsidRPr="00645C94" w:rsidRDefault="005A4CEE" w:rsidP="00AF182E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645C94">
              <w:rPr>
                <w:rFonts w:ascii="Times New Roman" w:eastAsia="Times New Roman" w:hAnsi="Times New Roman" w:cs="Times New Roman"/>
                <w:szCs w:val="22"/>
              </w:rPr>
              <w:t>□    High School AA</w:t>
            </w:r>
            <w:r>
              <w:rPr>
                <w:rFonts w:ascii="Times New Roman" w:eastAsia="Times New Roman" w:hAnsi="Times New Roman" w:cs="Times New Roman"/>
                <w:szCs w:val="22"/>
              </w:rPr>
              <w:t xml:space="preserve"> admit</w:t>
            </w:r>
          </w:p>
        </w:tc>
        <w:tc>
          <w:tcPr>
            <w:tcW w:w="2700" w:type="dxa"/>
          </w:tcPr>
          <w:p w14:paraId="4ABE6143" w14:textId="77777777" w:rsidR="005A4CEE" w:rsidRPr="00645C94" w:rsidRDefault="005A4CEE" w:rsidP="00645C94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645C94">
              <w:rPr>
                <w:rFonts w:ascii="Times New Roman" w:eastAsia="Times New Roman" w:hAnsi="Times New Roman" w:cs="Times New Roman"/>
                <w:szCs w:val="22"/>
              </w:rPr>
              <w:t xml:space="preserve">□    First-Generation </w:t>
            </w:r>
          </w:p>
        </w:tc>
        <w:tc>
          <w:tcPr>
            <w:tcW w:w="2700" w:type="dxa"/>
          </w:tcPr>
          <w:p w14:paraId="04A6333E" w14:textId="77777777" w:rsidR="005A4CEE" w:rsidRPr="00645C94" w:rsidRDefault="005A4CEE" w:rsidP="00645C94">
            <w:pPr>
              <w:rPr>
                <w:rFonts w:ascii="Times New Roman" w:hAnsi="Times New Roman"/>
                <w:szCs w:val="22"/>
              </w:rPr>
            </w:pPr>
            <w:r w:rsidRPr="00645C94">
              <w:rPr>
                <w:rFonts w:ascii="Times New Roman" w:eastAsia="Times New Roman" w:hAnsi="Times New Roman" w:cs="Times New Roman"/>
                <w:szCs w:val="22"/>
              </w:rPr>
              <w:t>□</w:t>
            </w:r>
            <w:r>
              <w:rPr>
                <w:rFonts w:ascii="Times New Roman" w:eastAsia="Times New Roman" w:hAnsi="Times New Roman" w:cs="Times New Roman"/>
                <w:szCs w:val="22"/>
              </w:rPr>
              <w:t xml:space="preserve">    </w:t>
            </w:r>
            <w:r>
              <w:rPr>
                <w:rFonts w:ascii="Times New Roman" w:hAnsi="Times New Roman"/>
                <w:szCs w:val="22"/>
              </w:rPr>
              <w:t>UF Online</w:t>
            </w:r>
          </w:p>
        </w:tc>
      </w:tr>
      <w:tr w:rsidR="005A4CEE" w:rsidRPr="00645C94" w14:paraId="6B9C44D2" w14:textId="77777777" w:rsidTr="0016189F">
        <w:tc>
          <w:tcPr>
            <w:tcW w:w="4320" w:type="dxa"/>
          </w:tcPr>
          <w:p w14:paraId="1A5F3FA5" w14:textId="77777777" w:rsidR="005A4CEE" w:rsidRPr="00645C94" w:rsidRDefault="005A4CEE" w:rsidP="00AF182E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700" w:type="dxa"/>
          </w:tcPr>
          <w:p w14:paraId="53195284" w14:textId="77777777" w:rsidR="005A4CEE" w:rsidRPr="00645C94" w:rsidRDefault="005A4CEE" w:rsidP="00AF182E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700" w:type="dxa"/>
          </w:tcPr>
          <w:p w14:paraId="0D7F66ED" w14:textId="77777777" w:rsidR="005A4CEE" w:rsidRPr="00645C94" w:rsidRDefault="005A4CEE" w:rsidP="00AF182E">
            <w:pPr>
              <w:rPr>
                <w:rFonts w:ascii="Times New Roman" w:hAnsi="Times New Roman"/>
                <w:szCs w:val="22"/>
              </w:rPr>
            </w:pPr>
          </w:p>
        </w:tc>
      </w:tr>
    </w:tbl>
    <w:p w14:paraId="65092B5E" w14:textId="77777777" w:rsidR="00645C94" w:rsidRPr="00645C94" w:rsidRDefault="00645C94" w:rsidP="00645C94">
      <w:pPr>
        <w:rPr>
          <w:rFonts w:ascii="Times New Roman" w:hAnsi="Times New Roman"/>
          <w:sz w:val="22"/>
          <w:szCs w:val="22"/>
        </w:rPr>
      </w:pPr>
      <w:r w:rsidRPr="00645C94">
        <w:rPr>
          <w:rFonts w:ascii="Times New Roman" w:hAnsi="Times New Roman"/>
          <w:sz w:val="22"/>
          <w:szCs w:val="22"/>
        </w:rPr>
        <w:t>Expected Date of Graduation (month/year): _____/_____</w:t>
      </w:r>
    </w:p>
    <w:p w14:paraId="2BD19163" w14:textId="77777777" w:rsidR="00645C94" w:rsidRPr="00645C94" w:rsidRDefault="00645C94" w:rsidP="00645C94">
      <w:pPr>
        <w:rPr>
          <w:rFonts w:ascii="Times New Roman" w:hAnsi="Times New Roman"/>
          <w:sz w:val="22"/>
          <w:szCs w:val="22"/>
        </w:rPr>
      </w:pPr>
    </w:p>
    <w:p w14:paraId="21C34D72" w14:textId="37B011F4" w:rsidR="00906B61" w:rsidRPr="00645C94" w:rsidRDefault="00906B61" w:rsidP="00906B61">
      <w:pPr>
        <w:rPr>
          <w:rFonts w:ascii="Times New Roman" w:hAnsi="Times New Roman"/>
          <w:sz w:val="22"/>
          <w:szCs w:val="22"/>
        </w:rPr>
      </w:pPr>
      <w:r w:rsidRPr="00645C94">
        <w:rPr>
          <w:rFonts w:ascii="Times New Roman" w:hAnsi="Times New Roman"/>
          <w:sz w:val="22"/>
          <w:szCs w:val="22"/>
        </w:rPr>
        <w:t xml:space="preserve">*Please note that you must be enrolled in </w:t>
      </w:r>
      <w:r w:rsidR="008018E7" w:rsidRPr="00645C94">
        <w:rPr>
          <w:rFonts w:ascii="Times New Roman" w:hAnsi="Times New Roman"/>
          <w:sz w:val="22"/>
          <w:szCs w:val="22"/>
        </w:rPr>
        <w:t xml:space="preserve">at least three credits of </w:t>
      </w:r>
      <w:r w:rsidRPr="00645C94">
        <w:rPr>
          <w:rFonts w:ascii="Times New Roman" w:hAnsi="Times New Roman"/>
          <w:sz w:val="22"/>
          <w:szCs w:val="22"/>
        </w:rPr>
        <w:t xml:space="preserve">undergraduate courses for the </w:t>
      </w:r>
      <w:r w:rsidR="00B77B31" w:rsidRPr="00BF595A">
        <w:rPr>
          <w:rFonts w:ascii="Times New Roman" w:hAnsi="Times New Roman"/>
          <w:b/>
          <w:sz w:val="22"/>
          <w:szCs w:val="22"/>
        </w:rPr>
        <w:t>spring 20</w:t>
      </w:r>
      <w:r w:rsidR="00DF54C6" w:rsidRPr="00BF595A">
        <w:rPr>
          <w:rFonts w:ascii="Times New Roman" w:hAnsi="Times New Roman"/>
          <w:b/>
          <w:sz w:val="22"/>
          <w:szCs w:val="22"/>
        </w:rPr>
        <w:t>2</w:t>
      </w:r>
      <w:r w:rsidR="00B330CC">
        <w:rPr>
          <w:rFonts w:ascii="Times New Roman" w:hAnsi="Times New Roman"/>
          <w:b/>
          <w:sz w:val="22"/>
          <w:szCs w:val="22"/>
        </w:rPr>
        <w:t>7</w:t>
      </w:r>
      <w:r w:rsidR="00B44ECE" w:rsidRPr="00CC215D">
        <w:rPr>
          <w:rFonts w:ascii="Times New Roman" w:hAnsi="Times New Roman"/>
          <w:sz w:val="22"/>
          <w:szCs w:val="22"/>
        </w:rPr>
        <w:t xml:space="preserve"> </w:t>
      </w:r>
      <w:r w:rsidRPr="00645C94">
        <w:rPr>
          <w:rFonts w:ascii="Times New Roman" w:hAnsi="Times New Roman"/>
          <w:sz w:val="22"/>
          <w:szCs w:val="22"/>
        </w:rPr>
        <w:t xml:space="preserve">semester </w:t>
      </w:r>
      <w:proofErr w:type="gramStart"/>
      <w:r w:rsidRPr="00645C94">
        <w:rPr>
          <w:rFonts w:ascii="Times New Roman" w:hAnsi="Times New Roman"/>
          <w:sz w:val="22"/>
          <w:szCs w:val="22"/>
        </w:rPr>
        <w:t>in order to</w:t>
      </w:r>
      <w:proofErr w:type="gramEnd"/>
      <w:r w:rsidRPr="00645C94">
        <w:rPr>
          <w:rFonts w:ascii="Times New Roman" w:hAnsi="Times New Roman"/>
          <w:sz w:val="22"/>
          <w:szCs w:val="22"/>
        </w:rPr>
        <w:t xml:space="preserve"> receive scholarship funds.</w:t>
      </w:r>
    </w:p>
    <w:p w14:paraId="5C7ED705" w14:textId="77777777" w:rsidR="00906B61" w:rsidRPr="00645C94" w:rsidRDefault="00906B61" w:rsidP="00906B61">
      <w:pPr>
        <w:rPr>
          <w:rFonts w:ascii="Times New Roman" w:hAnsi="Times New Roman"/>
          <w:sz w:val="22"/>
          <w:szCs w:val="22"/>
        </w:rPr>
      </w:pPr>
    </w:p>
    <w:p w14:paraId="090BB509" w14:textId="77777777" w:rsidR="00906B61" w:rsidRPr="00645C94" w:rsidRDefault="00906B61" w:rsidP="00906B61">
      <w:pPr>
        <w:rPr>
          <w:rFonts w:ascii="Times New Roman" w:hAnsi="Times New Roman"/>
          <w:i/>
          <w:sz w:val="22"/>
          <w:szCs w:val="22"/>
        </w:rPr>
      </w:pPr>
      <w:r w:rsidRPr="00645C94">
        <w:rPr>
          <w:rFonts w:ascii="Times New Roman" w:hAnsi="Times New Roman"/>
          <w:i/>
          <w:sz w:val="22"/>
          <w:szCs w:val="22"/>
        </w:rPr>
        <w:t>Statement of Eligibility</w:t>
      </w:r>
    </w:p>
    <w:p w14:paraId="212CC20F" w14:textId="36BE79AD" w:rsidR="00906B61" w:rsidRPr="00346737" w:rsidRDefault="00906B61" w:rsidP="00906B61">
      <w:pPr>
        <w:rPr>
          <w:rFonts w:ascii="Times New Roman" w:hAnsi="Times New Roman"/>
          <w:b/>
          <w:color w:val="FF0000"/>
          <w:sz w:val="22"/>
          <w:szCs w:val="22"/>
        </w:rPr>
      </w:pPr>
      <w:r w:rsidRPr="00645C94">
        <w:rPr>
          <w:rFonts w:ascii="Times New Roman" w:hAnsi="Times New Roman"/>
          <w:sz w:val="22"/>
          <w:szCs w:val="22"/>
        </w:rPr>
        <w:t xml:space="preserve">I, _______________________________________________, confirm that I meet all the requirements for the </w:t>
      </w:r>
      <w:r w:rsidR="00454DF8" w:rsidRPr="00645C94">
        <w:rPr>
          <w:rFonts w:ascii="Times New Roman" w:hAnsi="Times New Roman"/>
          <w:sz w:val="22"/>
          <w:szCs w:val="22"/>
        </w:rPr>
        <w:t xml:space="preserve">Sherrel Brockington </w:t>
      </w:r>
      <w:r w:rsidRPr="00645C94">
        <w:rPr>
          <w:rFonts w:ascii="Times New Roman" w:hAnsi="Times New Roman"/>
          <w:sz w:val="22"/>
          <w:szCs w:val="22"/>
        </w:rPr>
        <w:t xml:space="preserve">scholarship. I also confirm that I will be </w:t>
      </w:r>
      <w:r w:rsidR="008018E7" w:rsidRPr="00645C94">
        <w:rPr>
          <w:rFonts w:ascii="Times New Roman" w:hAnsi="Times New Roman"/>
          <w:sz w:val="22"/>
          <w:szCs w:val="22"/>
        </w:rPr>
        <w:t xml:space="preserve">registered </w:t>
      </w:r>
      <w:r w:rsidRPr="00645C94">
        <w:rPr>
          <w:rFonts w:ascii="Times New Roman" w:hAnsi="Times New Roman"/>
          <w:sz w:val="22"/>
          <w:szCs w:val="22"/>
        </w:rPr>
        <w:t xml:space="preserve">at UF in </w:t>
      </w:r>
      <w:r w:rsidR="00B44ECE" w:rsidRPr="00BF595A">
        <w:rPr>
          <w:rFonts w:ascii="Times New Roman" w:hAnsi="Times New Roman"/>
          <w:b/>
          <w:sz w:val="22"/>
          <w:szCs w:val="22"/>
        </w:rPr>
        <w:t>spring 20</w:t>
      </w:r>
      <w:r w:rsidR="00DF54C6" w:rsidRPr="00BF595A">
        <w:rPr>
          <w:rFonts w:ascii="Times New Roman" w:hAnsi="Times New Roman"/>
          <w:b/>
          <w:sz w:val="22"/>
          <w:szCs w:val="22"/>
        </w:rPr>
        <w:t>2</w:t>
      </w:r>
      <w:r w:rsidR="00B330CC">
        <w:rPr>
          <w:rFonts w:ascii="Times New Roman" w:hAnsi="Times New Roman"/>
          <w:b/>
          <w:sz w:val="22"/>
          <w:szCs w:val="22"/>
        </w:rPr>
        <w:t>7</w:t>
      </w:r>
      <w:r w:rsidRPr="00BF595A">
        <w:rPr>
          <w:rFonts w:ascii="Times New Roman" w:hAnsi="Times New Roman"/>
          <w:b/>
          <w:sz w:val="22"/>
          <w:szCs w:val="22"/>
        </w:rPr>
        <w:t>.</w:t>
      </w:r>
    </w:p>
    <w:p w14:paraId="4D1D7E3C" w14:textId="77777777" w:rsidR="00906B61" w:rsidRPr="00346737" w:rsidRDefault="00906B61" w:rsidP="00906B61">
      <w:pPr>
        <w:rPr>
          <w:rFonts w:ascii="Times New Roman" w:hAnsi="Times New Roman"/>
          <w:b/>
          <w:sz w:val="22"/>
          <w:szCs w:val="22"/>
        </w:rPr>
      </w:pPr>
    </w:p>
    <w:p w14:paraId="7F8093E4" w14:textId="25EEC845" w:rsidR="00906B61" w:rsidRPr="00645C94" w:rsidRDefault="00906B61" w:rsidP="00906B61">
      <w:pPr>
        <w:rPr>
          <w:rFonts w:ascii="Times New Roman" w:hAnsi="Times New Roman"/>
          <w:sz w:val="22"/>
          <w:szCs w:val="22"/>
        </w:rPr>
      </w:pPr>
      <w:r w:rsidRPr="00645C94">
        <w:rPr>
          <w:rFonts w:ascii="Times New Roman" w:hAnsi="Times New Roman"/>
          <w:sz w:val="22"/>
          <w:szCs w:val="22"/>
        </w:rPr>
        <w:t>___________________________</w:t>
      </w:r>
      <w:r w:rsidRPr="00645C94">
        <w:rPr>
          <w:rFonts w:ascii="Times New Roman" w:hAnsi="Times New Roman"/>
          <w:sz w:val="22"/>
          <w:szCs w:val="22"/>
        </w:rPr>
        <w:tab/>
      </w:r>
      <w:r w:rsidRPr="00645C94">
        <w:rPr>
          <w:rFonts w:ascii="Times New Roman" w:hAnsi="Times New Roman"/>
          <w:sz w:val="22"/>
          <w:szCs w:val="22"/>
        </w:rPr>
        <w:tab/>
      </w:r>
      <w:r w:rsidRPr="00645C94">
        <w:rPr>
          <w:rFonts w:ascii="Times New Roman" w:hAnsi="Times New Roman"/>
          <w:sz w:val="22"/>
          <w:szCs w:val="22"/>
        </w:rPr>
        <w:tab/>
      </w:r>
      <w:r w:rsidRPr="00645C94">
        <w:rPr>
          <w:rFonts w:ascii="Times New Roman" w:hAnsi="Times New Roman"/>
          <w:sz w:val="22"/>
          <w:szCs w:val="22"/>
        </w:rPr>
        <w:tab/>
      </w:r>
      <w:r w:rsidRPr="00645C94">
        <w:rPr>
          <w:rFonts w:ascii="Times New Roman" w:hAnsi="Times New Roman"/>
          <w:sz w:val="22"/>
          <w:szCs w:val="22"/>
        </w:rPr>
        <w:tab/>
        <w:t>___________________</w:t>
      </w:r>
    </w:p>
    <w:p w14:paraId="02B698B4" w14:textId="741A2EA6" w:rsidR="00906B61" w:rsidRDefault="00FD66FE" w:rsidP="00906B61">
      <w:pPr>
        <w:rPr>
          <w:rFonts w:ascii="Times New Roman" w:hAnsi="Times New Roman"/>
          <w:sz w:val="24"/>
        </w:rPr>
      </w:pPr>
      <w:r w:rsidRPr="00C733FC"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2E242A" wp14:editId="716C3CDB">
                <wp:simplePos x="0" y="0"/>
                <wp:positionH relativeFrom="margin">
                  <wp:posOffset>3505200</wp:posOffset>
                </wp:positionH>
                <wp:positionV relativeFrom="paragraph">
                  <wp:posOffset>264160</wp:posOffset>
                </wp:positionV>
                <wp:extent cx="2438400" cy="762000"/>
                <wp:effectExtent l="0" t="0" r="19050" b="1905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8153B" w14:textId="77777777" w:rsidR="00906B61" w:rsidRPr="00FD66FE" w:rsidRDefault="00454DF8" w:rsidP="00906B61">
                            <w:pPr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</w:pPr>
                            <w:r w:rsidRPr="00FD66FE">
                              <w:rPr>
                                <w:rFonts w:ascii="Times New Roman" w:hAnsi="Times New Roman"/>
                                <w:b/>
                                <w:i/>
                                <w:iCs/>
                                <w:szCs w:val="20"/>
                              </w:rPr>
                              <w:t>FOR OFFICE USE ONLY</w:t>
                            </w:r>
                            <w:r w:rsidR="00906B61"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 xml:space="preserve"> </w:t>
                            </w:r>
                          </w:p>
                          <w:p w14:paraId="02A4C32E" w14:textId="06E78E4A" w:rsidR="00E90FAC" w:rsidRPr="00FD66FE" w:rsidRDefault="00906B61" w:rsidP="00906B61">
                            <w:pPr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</w:pPr>
                            <w:r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>Date a</w:t>
                            </w:r>
                            <w:r w:rsidR="00FC3FF6"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>pp. received: ___________</w:t>
                            </w:r>
                            <w:r w:rsidR="00E90FAC"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>_____</w:t>
                            </w:r>
                            <w:r w:rsidR="00645C94"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>_</w:t>
                            </w:r>
                          </w:p>
                          <w:p w14:paraId="06F33CB2" w14:textId="3FAAAB02" w:rsidR="00906B61" w:rsidRPr="00FD66FE" w:rsidRDefault="00645C94" w:rsidP="00906B61">
                            <w:pPr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</w:pPr>
                            <w:r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>Current classification</w:t>
                            </w:r>
                            <w:r w:rsidR="00E90FAC"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>:</w:t>
                            </w:r>
                            <w:r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 xml:space="preserve"> _______</w:t>
                            </w:r>
                            <w:r w:rsidR="00E90FAC"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>___</w:t>
                            </w:r>
                            <w:r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>_</w:t>
                            </w:r>
                            <w:r w:rsidR="00E90FAC"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>____</w:t>
                            </w:r>
                          </w:p>
                          <w:p w14:paraId="1FA0B353" w14:textId="3CFB54EB" w:rsidR="00906B61" w:rsidRPr="00FD66FE" w:rsidRDefault="001672EE" w:rsidP="00906B61">
                            <w:pPr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</w:pPr>
                            <w:r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>Info. verified/ staff initials</w:t>
                            </w:r>
                            <w:r w:rsidR="00454DF8"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 xml:space="preserve">: </w:t>
                            </w:r>
                            <w:r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>__</w:t>
                            </w:r>
                            <w:r w:rsidR="00645C94"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>____</w:t>
                            </w:r>
                            <w:r w:rsidRPr="00FD66FE">
                              <w:rPr>
                                <w:rFonts w:ascii="Times New Roman" w:hAnsi="Times New Roman"/>
                                <w:i/>
                                <w:iCs/>
                                <w:szCs w:val="20"/>
                              </w:rPr>
                              <w:t>_____</w:t>
                            </w:r>
                          </w:p>
                          <w:p w14:paraId="730C4C91" w14:textId="77777777" w:rsidR="00906B61" w:rsidRDefault="00906B61" w:rsidP="00906B61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14:paraId="39E25994" w14:textId="77777777" w:rsidR="00906B61" w:rsidRDefault="00906B61" w:rsidP="00906B6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2E24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276pt;margin-top:20.8pt;width:192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">
                <v:textbox>
                  <w:txbxContent>
                    <w:p w14:paraId="1018153B" w14:textId="77777777" w:rsidR="00906B61" w:rsidRPr="00FD66FE" w:rsidRDefault="00454DF8" w:rsidP="00906B61">
                      <w:pPr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</w:pPr>
                      <w:r w:rsidRPr="00FD66FE">
                        <w:rPr>
                          <w:rFonts w:ascii="Times New Roman" w:hAnsi="Times New Roman"/>
                          <w:b/>
                          <w:i/>
                          <w:iCs/>
                          <w:szCs w:val="20"/>
                        </w:rPr>
                        <w:t>FOR OFFICE USE ONLY</w:t>
                      </w:r>
                      <w:r w:rsidR="00906B61"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 xml:space="preserve"> </w:t>
                      </w:r>
                    </w:p>
                    <w:p w14:paraId="02A4C32E" w14:textId="06E78E4A" w:rsidR="00E90FAC" w:rsidRPr="00FD66FE" w:rsidRDefault="00906B61" w:rsidP="00906B61">
                      <w:pPr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</w:pPr>
                      <w:r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>Date a</w:t>
                      </w:r>
                      <w:r w:rsidR="00FC3FF6"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>pp. received: ___________</w:t>
                      </w:r>
                      <w:r w:rsidR="00E90FAC"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>_____</w:t>
                      </w:r>
                      <w:r w:rsidR="00645C94"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>_</w:t>
                      </w:r>
                    </w:p>
                    <w:p w14:paraId="06F33CB2" w14:textId="3FAAAB02" w:rsidR="00906B61" w:rsidRPr="00FD66FE" w:rsidRDefault="00645C94" w:rsidP="00906B61">
                      <w:pPr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</w:pPr>
                      <w:r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>Current classification</w:t>
                      </w:r>
                      <w:r w:rsidR="00E90FAC"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>:</w:t>
                      </w:r>
                      <w:r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 xml:space="preserve"> _______</w:t>
                      </w:r>
                      <w:r w:rsidR="00E90FAC"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>___</w:t>
                      </w:r>
                      <w:r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>_</w:t>
                      </w:r>
                      <w:r w:rsidR="00E90FAC"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>____</w:t>
                      </w:r>
                    </w:p>
                    <w:p w14:paraId="1FA0B353" w14:textId="3CFB54EB" w:rsidR="00906B61" w:rsidRPr="00FD66FE" w:rsidRDefault="001672EE" w:rsidP="00906B61">
                      <w:pPr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</w:pPr>
                      <w:r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>Info. verified/ staff initials</w:t>
                      </w:r>
                      <w:r w:rsidR="00454DF8"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 xml:space="preserve">: </w:t>
                      </w:r>
                      <w:r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>__</w:t>
                      </w:r>
                      <w:r w:rsidR="00645C94"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>____</w:t>
                      </w:r>
                      <w:r w:rsidRPr="00FD66FE">
                        <w:rPr>
                          <w:rFonts w:ascii="Times New Roman" w:hAnsi="Times New Roman"/>
                          <w:i/>
                          <w:iCs/>
                          <w:szCs w:val="20"/>
                        </w:rPr>
                        <w:t>_____</w:t>
                      </w:r>
                    </w:p>
                    <w:p w14:paraId="730C4C91" w14:textId="77777777" w:rsidR="00906B61" w:rsidRDefault="00906B61" w:rsidP="00906B61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14:paraId="39E25994" w14:textId="77777777" w:rsidR="00906B61" w:rsidRDefault="00906B61" w:rsidP="00906B61"/>
                  </w:txbxContent>
                </v:textbox>
                <w10:wrap type="square" anchorx="margin"/>
              </v:shape>
            </w:pict>
          </mc:Fallback>
        </mc:AlternateContent>
      </w:r>
      <w:r w:rsidR="00604A2B" w:rsidRPr="00E90FAC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210F454" wp14:editId="29851465">
                <wp:simplePos x="0" y="0"/>
                <wp:positionH relativeFrom="column">
                  <wp:posOffset>-257175</wp:posOffset>
                </wp:positionH>
                <wp:positionV relativeFrom="paragraph">
                  <wp:posOffset>264160</wp:posOffset>
                </wp:positionV>
                <wp:extent cx="3524250" cy="785495"/>
                <wp:effectExtent l="0" t="0" r="19050" b="14605"/>
                <wp:wrapSquare wrapText="bothSides"/>
                <wp:docPr id="2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785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F2584" w14:textId="1D884F1E" w:rsidR="00E90FAC" w:rsidRDefault="00604A2B">
                            <w:r w:rsidRPr="00604A2B">
                              <w:rPr>
                                <w:b/>
                                <w:bCs/>
                              </w:rPr>
                              <w:t>APPLICANTS</w:t>
                            </w:r>
                            <w:r>
                              <w:t xml:space="preserve">:  </w:t>
                            </w:r>
                            <w:r w:rsidR="00E90FAC">
                              <w:t xml:space="preserve">Should you be awarded the scholarship, do you consent to the use of your name/profile to promote future </w:t>
                            </w:r>
                            <w:r>
                              <w:t>giving</w:t>
                            </w:r>
                            <w:r w:rsidR="00E90FAC">
                              <w:t xml:space="preserve">?  The award will not be impacted by your response.  </w:t>
                            </w:r>
                            <w:r w:rsidRPr="00604A2B">
                              <w:rPr>
                                <w:noProof/>
                              </w:rPr>
                              <w:drawing>
                                <wp:inline distT="0" distB="0" distL="0" distR="0" wp14:anchorId="4FB363D5" wp14:editId="2002A136">
                                  <wp:extent cx="152400" cy="136358"/>
                                  <wp:effectExtent l="0" t="0" r="0" b="0"/>
                                  <wp:docPr id="4" name="Picture 4" descr="Yes checkbox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Yes checkbox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203" cy="1460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Yes              </w:t>
                            </w:r>
                            <w:r w:rsidRPr="00604A2B">
                              <w:rPr>
                                <w:noProof/>
                              </w:rPr>
                              <w:drawing>
                                <wp:inline distT="0" distB="0" distL="0" distR="0" wp14:anchorId="784629E9" wp14:editId="06C7BED5">
                                  <wp:extent cx="152400" cy="136358"/>
                                  <wp:effectExtent l="0" t="0" r="0" b="0"/>
                                  <wp:docPr id="6" name="Picture 6" descr="No checkbox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 descr="No checkbox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203" cy="1460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No </w:t>
                            </w:r>
                          </w:p>
                          <w:p w14:paraId="21F07BE2" w14:textId="77777777" w:rsidR="00E90FAC" w:rsidRDefault="00E90F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0F454" id="_x0000_s1027" type="#_x0000_t202" alt="&quot;&quot;" style="position:absolute;margin-left:-20.25pt;margin-top:20.8pt;width:277.5pt;height:61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">
                <v:textbox>
                  <w:txbxContent>
                    <w:p w14:paraId="12CF2584" w14:textId="1D884F1E" w:rsidR="00E90FAC" w:rsidRDefault="00604A2B">
                      <w:r w:rsidRPr="00604A2B">
                        <w:rPr>
                          <w:b/>
                          <w:bCs/>
                        </w:rPr>
                        <w:t>APPLICANTS</w:t>
                      </w:r>
                      <w:r>
                        <w:t xml:space="preserve">:  </w:t>
                      </w:r>
                      <w:r w:rsidR="00E90FAC">
                        <w:t xml:space="preserve">Should you be awarded the scholarship, do you consent to the use of your name/profile to promote future </w:t>
                      </w:r>
                      <w:r>
                        <w:t>giving</w:t>
                      </w:r>
                      <w:r w:rsidR="00E90FAC">
                        <w:t xml:space="preserve">?  The award will not be impacted by your response.  </w:t>
                      </w:r>
                      <w:r w:rsidRPr="00604A2B">
                        <w:rPr>
                          <w:noProof/>
                        </w:rPr>
                        <w:drawing>
                          <wp:inline distT="0" distB="0" distL="0" distR="0" wp14:anchorId="4FB363D5" wp14:editId="2002A136">
                            <wp:extent cx="152400" cy="136358"/>
                            <wp:effectExtent l="0" t="0" r="0" b="0"/>
                            <wp:docPr id="4" name="Picture 4" descr="Yes checkbox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Yes checkbox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203" cy="1460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Yes              </w:t>
                      </w:r>
                      <w:r w:rsidRPr="00604A2B">
                        <w:rPr>
                          <w:noProof/>
                        </w:rPr>
                        <w:drawing>
                          <wp:inline distT="0" distB="0" distL="0" distR="0" wp14:anchorId="784629E9" wp14:editId="06C7BED5">
                            <wp:extent cx="152400" cy="136358"/>
                            <wp:effectExtent l="0" t="0" r="0" b="0"/>
                            <wp:docPr id="6" name="Picture 6" descr="No checkbox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 descr="No checkbox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203" cy="1460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No </w:t>
                      </w:r>
                    </w:p>
                    <w:p w14:paraId="21F07BE2" w14:textId="77777777" w:rsidR="00E90FAC" w:rsidRDefault="00E90FAC"/>
                  </w:txbxContent>
                </v:textbox>
                <w10:wrap type="square"/>
              </v:shape>
            </w:pict>
          </mc:Fallback>
        </mc:AlternateContent>
      </w:r>
      <w:r w:rsidR="00906B61" w:rsidRPr="00645C94">
        <w:rPr>
          <w:rFonts w:ascii="Times New Roman" w:hAnsi="Times New Roman"/>
          <w:sz w:val="22"/>
          <w:szCs w:val="22"/>
        </w:rPr>
        <w:t>Student Signature</w:t>
      </w:r>
      <w:r w:rsidR="00906B61" w:rsidRPr="00645C94">
        <w:rPr>
          <w:rFonts w:ascii="Times New Roman" w:hAnsi="Times New Roman"/>
          <w:sz w:val="22"/>
          <w:szCs w:val="22"/>
        </w:rPr>
        <w:tab/>
      </w:r>
      <w:r w:rsidR="00906B61" w:rsidRPr="00645C94">
        <w:rPr>
          <w:rFonts w:ascii="Times New Roman" w:hAnsi="Times New Roman"/>
          <w:sz w:val="22"/>
          <w:szCs w:val="22"/>
        </w:rPr>
        <w:tab/>
      </w:r>
      <w:r w:rsidR="00906B61" w:rsidRPr="00645C94">
        <w:rPr>
          <w:rFonts w:ascii="Times New Roman" w:hAnsi="Times New Roman"/>
          <w:sz w:val="22"/>
          <w:szCs w:val="22"/>
        </w:rPr>
        <w:tab/>
      </w:r>
      <w:r w:rsidR="00906B61" w:rsidRPr="00645C94">
        <w:rPr>
          <w:rFonts w:ascii="Times New Roman" w:hAnsi="Times New Roman"/>
          <w:sz w:val="22"/>
          <w:szCs w:val="22"/>
        </w:rPr>
        <w:tab/>
      </w:r>
      <w:r w:rsidR="00906B61" w:rsidRPr="00645C94">
        <w:rPr>
          <w:rFonts w:ascii="Times New Roman" w:hAnsi="Times New Roman"/>
          <w:sz w:val="22"/>
          <w:szCs w:val="22"/>
        </w:rPr>
        <w:tab/>
      </w:r>
      <w:r w:rsidR="00906B61" w:rsidRPr="00645C94">
        <w:rPr>
          <w:rFonts w:ascii="Times New Roman" w:hAnsi="Times New Roman"/>
          <w:sz w:val="22"/>
          <w:szCs w:val="22"/>
        </w:rPr>
        <w:tab/>
      </w:r>
      <w:r w:rsidR="00906B61" w:rsidRPr="00645C94">
        <w:rPr>
          <w:rFonts w:ascii="Times New Roman" w:hAnsi="Times New Roman"/>
          <w:sz w:val="22"/>
          <w:szCs w:val="22"/>
        </w:rPr>
        <w:tab/>
      </w:r>
      <w:r w:rsidR="00906B61" w:rsidRPr="00645C94">
        <w:rPr>
          <w:rFonts w:ascii="Times New Roman" w:hAnsi="Times New Roman"/>
          <w:sz w:val="22"/>
          <w:szCs w:val="22"/>
        </w:rPr>
        <w:tab/>
        <w:t>Date</w:t>
      </w:r>
    </w:p>
    <w:p w14:paraId="41500480" w14:textId="77777777" w:rsidR="00906B61" w:rsidRDefault="00906B61" w:rsidP="00906B61">
      <w:pPr>
        <w:rPr>
          <w:rFonts w:ascii="Times New Roman" w:hAnsi="Times New Roman"/>
          <w:sz w:val="22"/>
          <w:szCs w:val="22"/>
        </w:rPr>
      </w:pPr>
      <w:r w:rsidRPr="003157A2">
        <w:rPr>
          <w:rFonts w:ascii="Times New Roman" w:hAnsi="Times New Roman"/>
          <w:sz w:val="22"/>
          <w:szCs w:val="22"/>
        </w:rPr>
        <w:lastRenderedPageBreak/>
        <w:t>First Name:  ______________________</w:t>
      </w:r>
      <w:r w:rsidR="003157A2">
        <w:rPr>
          <w:rFonts w:ascii="Times New Roman" w:hAnsi="Times New Roman"/>
          <w:sz w:val="22"/>
          <w:szCs w:val="22"/>
        </w:rPr>
        <w:t>_</w:t>
      </w:r>
      <w:r w:rsidRPr="003157A2">
        <w:rPr>
          <w:rFonts w:ascii="Times New Roman" w:hAnsi="Times New Roman"/>
          <w:sz w:val="22"/>
          <w:szCs w:val="22"/>
        </w:rPr>
        <w:t>__</w:t>
      </w:r>
      <w:r w:rsidRPr="003157A2">
        <w:rPr>
          <w:rFonts w:ascii="Times New Roman" w:hAnsi="Times New Roman"/>
          <w:sz w:val="22"/>
          <w:szCs w:val="22"/>
        </w:rPr>
        <w:tab/>
        <w:t>Last Name:  __________</w:t>
      </w:r>
      <w:r w:rsidR="003157A2">
        <w:rPr>
          <w:rFonts w:ascii="Times New Roman" w:hAnsi="Times New Roman"/>
          <w:sz w:val="22"/>
          <w:szCs w:val="22"/>
        </w:rPr>
        <w:t>________</w:t>
      </w:r>
      <w:r w:rsidRPr="003157A2">
        <w:rPr>
          <w:rFonts w:ascii="Times New Roman" w:hAnsi="Times New Roman"/>
          <w:sz w:val="22"/>
          <w:szCs w:val="22"/>
        </w:rPr>
        <w:t>_______________</w:t>
      </w:r>
    </w:p>
    <w:p w14:paraId="35C97BBE" w14:textId="77777777" w:rsidR="00FE3210" w:rsidRDefault="00FE3210" w:rsidP="00906B61">
      <w:pPr>
        <w:rPr>
          <w:rFonts w:ascii="Times New Roman" w:hAnsi="Times New Roman"/>
          <w:sz w:val="22"/>
          <w:szCs w:val="22"/>
        </w:rPr>
      </w:pPr>
    </w:p>
    <w:p w14:paraId="0D9CE851" w14:textId="77777777" w:rsidR="006340CA" w:rsidRDefault="006340CA" w:rsidP="00906B61">
      <w:pPr>
        <w:rPr>
          <w:rFonts w:ascii="Times New Roman" w:hAnsi="Times New Roman"/>
          <w:sz w:val="22"/>
          <w:szCs w:val="22"/>
        </w:rPr>
      </w:pPr>
      <w:r w:rsidRPr="00DE4B77">
        <w:rPr>
          <w:rFonts w:ascii="Times New Roman" w:hAnsi="Times New Roman"/>
          <w:sz w:val="22"/>
          <w:szCs w:val="22"/>
          <w:u w:val="single"/>
        </w:rPr>
        <w:t xml:space="preserve">Please attach a resume listing your work, leadership and other extracurricular experiences.  </w:t>
      </w:r>
      <w:r w:rsidR="003536C8">
        <w:rPr>
          <w:rFonts w:ascii="Times New Roman" w:hAnsi="Times New Roman"/>
          <w:sz w:val="22"/>
          <w:szCs w:val="22"/>
          <w:u w:val="single"/>
        </w:rPr>
        <w:t xml:space="preserve">Please be sure to include specific dates associated with </w:t>
      </w:r>
      <w:r w:rsidRPr="00DE4B77">
        <w:rPr>
          <w:rFonts w:ascii="Times New Roman" w:hAnsi="Times New Roman"/>
          <w:sz w:val="22"/>
          <w:szCs w:val="22"/>
          <w:u w:val="single"/>
        </w:rPr>
        <w:t>each commitment</w:t>
      </w:r>
      <w:r>
        <w:rPr>
          <w:rFonts w:ascii="Times New Roman" w:hAnsi="Times New Roman"/>
          <w:sz w:val="22"/>
          <w:szCs w:val="22"/>
        </w:rPr>
        <w:t xml:space="preserve">.  </w:t>
      </w:r>
      <w:r w:rsidR="00170BAC">
        <w:rPr>
          <w:rFonts w:ascii="Times New Roman" w:hAnsi="Times New Roman"/>
          <w:sz w:val="22"/>
          <w:szCs w:val="22"/>
        </w:rPr>
        <w:t>You may i</w:t>
      </w:r>
      <w:r>
        <w:rPr>
          <w:rFonts w:ascii="Times New Roman" w:hAnsi="Times New Roman"/>
          <w:sz w:val="22"/>
          <w:szCs w:val="22"/>
        </w:rPr>
        <w:t xml:space="preserve">nclude activities from high school only if you are </w:t>
      </w:r>
      <w:r w:rsidR="00DE4B77">
        <w:rPr>
          <w:rFonts w:ascii="Times New Roman" w:hAnsi="Times New Roman"/>
          <w:sz w:val="22"/>
          <w:szCs w:val="22"/>
        </w:rPr>
        <w:t xml:space="preserve">in your first year of college.  </w:t>
      </w:r>
    </w:p>
    <w:p w14:paraId="5789190E" w14:textId="77777777" w:rsidR="00DE4B77" w:rsidRDefault="00DE4B77" w:rsidP="00906B61">
      <w:pPr>
        <w:rPr>
          <w:rFonts w:ascii="Times New Roman" w:hAnsi="Times New Roman"/>
          <w:sz w:val="22"/>
          <w:szCs w:val="22"/>
        </w:rPr>
      </w:pPr>
    </w:p>
    <w:p w14:paraId="41931FAD" w14:textId="77777777" w:rsidR="00DE4B77" w:rsidRPr="00DE4B77" w:rsidRDefault="00DE4B77" w:rsidP="00AB726E">
      <w:pPr>
        <w:rPr>
          <w:rFonts w:ascii="Times New Roman" w:hAnsi="Times New Roman"/>
          <w:b/>
          <w:sz w:val="22"/>
          <w:szCs w:val="22"/>
        </w:rPr>
      </w:pPr>
      <w:r w:rsidRPr="00DE4B77">
        <w:rPr>
          <w:rFonts w:ascii="Times New Roman" w:hAnsi="Times New Roman"/>
          <w:b/>
          <w:sz w:val="22"/>
          <w:szCs w:val="22"/>
        </w:rPr>
        <w:t xml:space="preserve">Please </w:t>
      </w:r>
      <w:r w:rsidR="00136F5A">
        <w:rPr>
          <w:rFonts w:ascii="Times New Roman" w:hAnsi="Times New Roman"/>
          <w:b/>
          <w:sz w:val="22"/>
          <w:szCs w:val="22"/>
        </w:rPr>
        <w:t xml:space="preserve">also </w:t>
      </w:r>
      <w:r w:rsidRPr="00DE4B77">
        <w:rPr>
          <w:rFonts w:ascii="Times New Roman" w:hAnsi="Times New Roman"/>
          <w:b/>
          <w:sz w:val="22"/>
          <w:szCs w:val="22"/>
        </w:rPr>
        <w:t xml:space="preserve">answer the following </w:t>
      </w:r>
      <w:r w:rsidR="00AB726E">
        <w:rPr>
          <w:rFonts w:ascii="Times New Roman" w:hAnsi="Times New Roman"/>
          <w:b/>
          <w:sz w:val="22"/>
          <w:szCs w:val="22"/>
        </w:rPr>
        <w:t>questions in the space provided:</w:t>
      </w:r>
    </w:p>
    <w:p w14:paraId="443317C6" w14:textId="77777777" w:rsidR="00FE3210" w:rsidRDefault="00FE3210" w:rsidP="00906B61">
      <w:pPr>
        <w:rPr>
          <w:rFonts w:ascii="Times New Roman" w:hAnsi="Times New Roman"/>
          <w:sz w:val="22"/>
          <w:szCs w:val="22"/>
        </w:rPr>
      </w:pPr>
    </w:p>
    <w:p w14:paraId="642B5C0B" w14:textId="77777777" w:rsidR="00FD66FE" w:rsidRDefault="00FE3210" w:rsidP="00AB726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Please list </w:t>
      </w:r>
      <w:proofErr w:type="gramStart"/>
      <w:r>
        <w:rPr>
          <w:rFonts w:ascii="Times New Roman" w:hAnsi="Times New Roman"/>
          <w:sz w:val="22"/>
          <w:szCs w:val="22"/>
        </w:rPr>
        <w:t>all of</w:t>
      </w:r>
      <w:proofErr w:type="gramEnd"/>
      <w:r>
        <w:rPr>
          <w:rFonts w:ascii="Times New Roman" w:hAnsi="Times New Roman"/>
          <w:sz w:val="22"/>
          <w:szCs w:val="22"/>
        </w:rPr>
        <w:t xml:space="preserve"> the ways you are financing your education (e.g. scholarships, grants, loans, work</w:t>
      </w:r>
      <w:r w:rsidR="00EB217C">
        <w:rPr>
          <w:rFonts w:ascii="Times New Roman" w:hAnsi="Times New Roman"/>
          <w:sz w:val="22"/>
          <w:szCs w:val="22"/>
        </w:rPr>
        <w:t>, etc.</w:t>
      </w:r>
      <w:r>
        <w:rPr>
          <w:rFonts w:ascii="Times New Roman" w:hAnsi="Times New Roman"/>
          <w:sz w:val="22"/>
          <w:szCs w:val="22"/>
        </w:rPr>
        <w:t>)</w:t>
      </w:r>
      <w:r w:rsidR="00DE4B77">
        <w:rPr>
          <w:rFonts w:ascii="Times New Roman" w:hAnsi="Times New Roman"/>
          <w:sz w:val="22"/>
          <w:szCs w:val="22"/>
        </w:rPr>
        <w:t xml:space="preserve">.  </w:t>
      </w:r>
    </w:p>
    <w:p w14:paraId="7723DE4B" w14:textId="2B7C8C9E" w:rsidR="00AB726E" w:rsidRDefault="00346737" w:rsidP="00AB726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</w:t>
      </w:r>
      <w:r w:rsidR="00DE4B77">
        <w:rPr>
          <w:rFonts w:ascii="Times New Roman" w:hAnsi="Times New Roman"/>
          <w:sz w:val="22"/>
          <w:szCs w:val="22"/>
        </w:rPr>
        <w:t>e specific (if multiple scholarships, list how many; if work, l</w:t>
      </w:r>
      <w:r w:rsidR="00EB217C">
        <w:rPr>
          <w:rFonts w:ascii="Times New Roman" w:hAnsi="Times New Roman"/>
          <w:sz w:val="22"/>
          <w:szCs w:val="22"/>
        </w:rPr>
        <w:t>ist how many hours/week, etc.).</w:t>
      </w:r>
    </w:p>
    <w:p w14:paraId="3613DB82" w14:textId="77777777" w:rsidR="00FE3210" w:rsidRDefault="00DE4B77" w:rsidP="00AB726E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D8D23C" w14:textId="77777777" w:rsidR="00DE4B77" w:rsidRDefault="00DE4B77" w:rsidP="00906B61">
      <w:pPr>
        <w:rPr>
          <w:rFonts w:ascii="Times New Roman" w:hAnsi="Times New Roman"/>
          <w:sz w:val="22"/>
          <w:szCs w:val="22"/>
        </w:rPr>
      </w:pPr>
    </w:p>
    <w:p w14:paraId="430610A1" w14:textId="77777777" w:rsidR="00DE4B77" w:rsidRPr="003157A2" w:rsidRDefault="00716E7A" w:rsidP="00906B61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Please </w:t>
      </w:r>
      <w:r w:rsidR="00AC5513">
        <w:rPr>
          <w:rFonts w:ascii="Times New Roman" w:hAnsi="Times New Roman"/>
          <w:sz w:val="22"/>
          <w:szCs w:val="22"/>
        </w:rPr>
        <w:t>describe in list form a ty</w:t>
      </w:r>
      <w:r>
        <w:rPr>
          <w:rFonts w:ascii="Times New Roman" w:hAnsi="Times New Roman"/>
          <w:sz w:val="22"/>
          <w:szCs w:val="22"/>
        </w:rPr>
        <w:t xml:space="preserve">pical day in your life OUTSIDE of the classroom.  Use this opportunity to list the responsibilities and commitments you balance </w:t>
      </w:r>
      <w:r w:rsidRPr="00195280">
        <w:rPr>
          <w:rFonts w:ascii="Times New Roman" w:hAnsi="Times New Roman"/>
          <w:sz w:val="22"/>
          <w:szCs w:val="22"/>
        </w:rPr>
        <w:t xml:space="preserve">on and off campus.  </w:t>
      </w:r>
    </w:p>
    <w:p w14:paraId="5AB8B93E" w14:textId="77777777" w:rsidR="00716E7A" w:rsidRDefault="00716E7A" w:rsidP="00716E7A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20035">
        <w:rPr>
          <w:rFonts w:ascii="Times New Roman" w:hAnsi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A767AC" w14:textId="77777777" w:rsidR="008B4978" w:rsidRDefault="008B4978" w:rsidP="008B4978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_________________________________________________________________________________________</w:t>
      </w:r>
    </w:p>
    <w:p w14:paraId="60411DC1" w14:textId="77777777" w:rsidR="008B4978" w:rsidRDefault="008B4978" w:rsidP="008B4978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_________________________________________________________________________________________</w:t>
      </w:r>
    </w:p>
    <w:p w14:paraId="3D1F6116" w14:textId="77777777" w:rsidR="008B4978" w:rsidRDefault="008B4978" w:rsidP="00716E7A">
      <w:pPr>
        <w:spacing w:line="360" w:lineRule="auto"/>
        <w:rPr>
          <w:rFonts w:ascii="Times New Roman" w:hAnsi="Times New Roman"/>
          <w:sz w:val="22"/>
          <w:szCs w:val="22"/>
        </w:rPr>
      </w:pPr>
    </w:p>
    <w:p w14:paraId="77DC5903" w14:textId="77777777" w:rsidR="00716E7A" w:rsidRDefault="00820035" w:rsidP="00820035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Please list any honors, awards or other recognitions you have received, academic and non-academic.  List each and include a brief description.  </w:t>
      </w:r>
    </w:p>
    <w:p w14:paraId="5B4FC7FE" w14:textId="77777777" w:rsidR="00820035" w:rsidRDefault="00820035" w:rsidP="00820035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B83783" w14:textId="77777777" w:rsidR="00AB726E" w:rsidRPr="00D44E85" w:rsidRDefault="00AB726E" w:rsidP="00906B61">
      <w:pPr>
        <w:rPr>
          <w:rFonts w:ascii="Times New Roman" w:hAnsi="Times New Roman"/>
          <w:i/>
          <w:sz w:val="22"/>
          <w:szCs w:val="22"/>
        </w:rPr>
      </w:pPr>
    </w:p>
    <w:p w14:paraId="1C366712" w14:textId="77777777" w:rsidR="00AB726E" w:rsidRDefault="00BF1032" w:rsidP="00BF1032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What academic/professional goals do you have for yourself after you graduate?  </w:t>
      </w:r>
    </w:p>
    <w:p w14:paraId="6E1CE624" w14:textId="77777777" w:rsidR="00BF1032" w:rsidRDefault="00BF1032" w:rsidP="00BF1032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B5F3A7" w14:textId="77777777" w:rsidR="00BF1032" w:rsidRDefault="00BF1032" w:rsidP="00BF1032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_________________________________________________________________________________________</w:t>
      </w:r>
    </w:p>
    <w:p w14:paraId="1051422F" w14:textId="77777777" w:rsidR="00BF1032" w:rsidRDefault="00BF1032" w:rsidP="00BF1032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_________________________________________________________________________________________</w:t>
      </w:r>
    </w:p>
    <w:p w14:paraId="1864C9DC" w14:textId="77777777" w:rsidR="00906B61" w:rsidRPr="003157A2" w:rsidRDefault="00906B61" w:rsidP="00906B61">
      <w:pPr>
        <w:rPr>
          <w:rFonts w:ascii="Times New Roman" w:hAnsi="Times New Roman"/>
          <w:sz w:val="22"/>
          <w:szCs w:val="22"/>
        </w:rPr>
      </w:pPr>
      <w:r w:rsidRPr="003157A2">
        <w:rPr>
          <w:rFonts w:ascii="Times New Roman" w:hAnsi="Times New Roman"/>
          <w:sz w:val="22"/>
          <w:szCs w:val="22"/>
        </w:rPr>
        <w:lastRenderedPageBreak/>
        <w:t>First Name:  ________________________</w:t>
      </w:r>
      <w:r w:rsidRPr="003157A2">
        <w:rPr>
          <w:rFonts w:ascii="Times New Roman" w:hAnsi="Times New Roman"/>
          <w:sz w:val="22"/>
          <w:szCs w:val="22"/>
        </w:rPr>
        <w:tab/>
        <w:t>Last Name:  _______________________</w:t>
      </w:r>
      <w:r w:rsidR="003157A2">
        <w:rPr>
          <w:rFonts w:ascii="Times New Roman" w:hAnsi="Times New Roman"/>
          <w:sz w:val="22"/>
          <w:szCs w:val="22"/>
        </w:rPr>
        <w:t>__</w:t>
      </w:r>
      <w:r w:rsidRPr="003157A2">
        <w:rPr>
          <w:rFonts w:ascii="Times New Roman" w:hAnsi="Times New Roman"/>
          <w:sz w:val="22"/>
          <w:szCs w:val="22"/>
        </w:rPr>
        <w:t>__</w:t>
      </w:r>
    </w:p>
    <w:p w14:paraId="6DA0CD05" w14:textId="77777777" w:rsidR="00906B61" w:rsidRPr="00737F17" w:rsidRDefault="00906B61" w:rsidP="00906B61">
      <w:pPr>
        <w:rPr>
          <w:rFonts w:ascii="Times New Roman" w:hAnsi="Times New Roman"/>
          <w:sz w:val="24"/>
        </w:rPr>
      </w:pPr>
    </w:p>
    <w:p w14:paraId="4CE61953" w14:textId="77777777" w:rsidR="00906B61" w:rsidRPr="007B45E8" w:rsidRDefault="00906B61" w:rsidP="007B45E8">
      <w:pPr>
        <w:jc w:val="center"/>
        <w:rPr>
          <w:rFonts w:ascii="Times New Roman" w:hAnsi="Times New Roman"/>
          <w:b/>
          <w:sz w:val="28"/>
          <w:szCs w:val="28"/>
        </w:rPr>
      </w:pPr>
      <w:r w:rsidRPr="007B45E8">
        <w:rPr>
          <w:rFonts w:ascii="Times New Roman" w:hAnsi="Times New Roman"/>
          <w:b/>
          <w:sz w:val="28"/>
          <w:szCs w:val="28"/>
        </w:rPr>
        <w:t xml:space="preserve">Scholarship Essay </w:t>
      </w:r>
      <w:r w:rsidR="00313C3A" w:rsidRPr="007B45E8">
        <w:rPr>
          <w:rFonts w:ascii="Times New Roman" w:hAnsi="Times New Roman"/>
          <w:b/>
          <w:sz w:val="28"/>
          <w:szCs w:val="28"/>
        </w:rPr>
        <w:t xml:space="preserve">– Choose </w:t>
      </w:r>
      <w:r w:rsidR="007B45E8" w:rsidRPr="007B45E8">
        <w:rPr>
          <w:rFonts w:ascii="Times New Roman" w:hAnsi="Times New Roman"/>
          <w:b/>
          <w:sz w:val="28"/>
          <w:szCs w:val="28"/>
        </w:rPr>
        <w:t xml:space="preserve">One </w:t>
      </w:r>
      <w:r w:rsidR="007B45E8" w:rsidRPr="007B45E8">
        <w:rPr>
          <w:rFonts w:ascii="Times New Roman" w:hAnsi="Times New Roman"/>
          <w:sz w:val="28"/>
          <w:szCs w:val="28"/>
        </w:rPr>
        <w:t>(</w:t>
      </w:r>
      <w:r w:rsidR="00313C3A" w:rsidRPr="007B45E8">
        <w:rPr>
          <w:rFonts w:ascii="Times New Roman" w:hAnsi="Times New Roman"/>
          <w:sz w:val="28"/>
          <w:szCs w:val="28"/>
        </w:rPr>
        <w:t>not to exceed 500 words</w:t>
      </w:r>
      <w:r w:rsidR="007B45E8" w:rsidRPr="007B45E8">
        <w:rPr>
          <w:rFonts w:ascii="Times New Roman" w:hAnsi="Times New Roman"/>
          <w:sz w:val="28"/>
          <w:szCs w:val="28"/>
        </w:rPr>
        <w:t>)</w:t>
      </w:r>
    </w:p>
    <w:p w14:paraId="32665D32" w14:textId="77777777" w:rsidR="00906B61" w:rsidRPr="00737F17" w:rsidRDefault="00906B61" w:rsidP="00906B61">
      <w:pPr>
        <w:rPr>
          <w:rFonts w:ascii="Times New Roman" w:hAnsi="Times New Roman"/>
          <w:sz w:val="24"/>
        </w:rPr>
      </w:pPr>
      <w:r w:rsidRPr="00737F17">
        <w:rPr>
          <w:rFonts w:ascii="Times New Roman" w:hAnsi="Times New Roman"/>
          <w:sz w:val="24"/>
        </w:rPr>
        <w:t xml:space="preserve">Describe a </w:t>
      </w:r>
      <w:r w:rsidR="00FD043F">
        <w:rPr>
          <w:rFonts w:ascii="Times New Roman" w:hAnsi="Times New Roman"/>
          <w:sz w:val="24"/>
        </w:rPr>
        <w:t xml:space="preserve">specific </w:t>
      </w:r>
      <w:r w:rsidRPr="00737F17">
        <w:rPr>
          <w:rFonts w:ascii="Times New Roman" w:hAnsi="Times New Roman"/>
          <w:sz w:val="24"/>
        </w:rPr>
        <w:t xml:space="preserve">time in which you overcame adversity to accomplish a specific goal. </w:t>
      </w:r>
      <w:r w:rsidR="00252B79">
        <w:rPr>
          <w:rFonts w:ascii="Times New Roman" w:hAnsi="Times New Roman"/>
          <w:sz w:val="24"/>
        </w:rPr>
        <w:t xml:space="preserve"> OR</w:t>
      </w:r>
    </w:p>
    <w:p w14:paraId="1C120B0D" w14:textId="77777777" w:rsidR="00906B61" w:rsidRDefault="00906B61" w:rsidP="00906B61">
      <w:pPr>
        <w:rPr>
          <w:rFonts w:ascii="Times New Roman" w:hAnsi="Times New Roman"/>
          <w:sz w:val="24"/>
        </w:rPr>
      </w:pPr>
      <w:r w:rsidRPr="00737F17">
        <w:rPr>
          <w:rFonts w:ascii="Times New Roman" w:hAnsi="Times New Roman"/>
          <w:sz w:val="24"/>
        </w:rPr>
        <w:t xml:space="preserve">Describe a </w:t>
      </w:r>
      <w:r w:rsidR="00FD043F">
        <w:rPr>
          <w:rFonts w:ascii="Times New Roman" w:hAnsi="Times New Roman"/>
          <w:sz w:val="24"/>
        </w:rPr>
        <w:t xml:space="preserve">specific </w:t>
      </w:r>
      <w:r w:rsidRPr="00737F17">
        <w:rPr>
          <w:rFonts w:ascii="Times New Roman" w:hAnsi="Times New Roman"/>
          <w:sz w:val="24"/>
        </w:rPr>
        <w:t>meaningful event in your life that drives you today.</w:t>
      </w:r>
      <w:r w:rsidR="008B5025">
        <w:rPr>
          <w:rFonts w:ascii="Times New Roman" w:hAnsi="Times New Roman"/>
          <w:sz w:val="24"/>
        </w:rPr>
        <w:t xml:space="preserve"> </w:t>
      </w:r>
    </w:p>
    <w:p w14:paraId="7B3EBAED" w14:textId="77777777" w:rsidR="00906B61" w:rsidRDefault="00906B61" w:rsidP="00906B61">
      <w:pPr>
        <w:rPr>
          <w:rFonts w:ascii="Times New Roman" w:hAnsi="Times New Roman"/>
          <w:sz w:val="24"/>
        </w:rPr>
      </w:pPr>
    </w:p>
    <w:p w14:paraId="309601B2" w14:textId="77777777" w:rsidR="00906B61" w:rsidRDefault="00906B61" w:rsidP="00906B61">
      <w:pPr>
        <w:rPr>
          <w:rFonts w:ascii="Times New Roman" w:hAnsi="Times New Roman"/>
          <w:sz w:val="24"/>
        </w:rPr>
      </w:pPr>
    </w:p>
    <w:p w14:paraId="05CBDD37" w14:textId="77777777" w:rsidR="00906B61" w:rsidRDefault="00906B61" w:rsidP="00906B61">
      <w:pPr>
        <w:rPr>
          <w:rFonts w:ascii="Times New Roman" w:hAnsi="Times New Roman"/>
          <w:sz w:val="24"/>
        </w:rPr>
      </w:pPr>
    </w:p>
    <w:p w14:paraId="78F22865" w14:textId="77777777" w:rsidR="00906B61" w:rsidRDefault="00906B61" w:rsidP="00906B61">
      <w:pPr>
        <w:rPr>
          <w:rFonts w:ascii="Times New Roman" w:hAnsi="Times New Roman"/>
          <w:sz w:val="24"/>
        </w:rPr>
      </w:pPr>
    </w:p>
    <w:p w14:paraId="7D04AB57" w14:textId="77777777" w:rsidR="00CC1842" w:rsidRDefault="00CC1842"/>
    <w:sectPr w:rsidR="00CC1842" w:rsidSect="00BF1032">
      <w:headerReference w:type="first" r:id="rId9"/>
      <w:footerReference w:type="first" r:id="rId10"/>
      <w:pgSz w:w="12240" w:h="15840" w:code="1"/>
      <w:pgMar w:top="1008" w:right="648" w:bottom="1008" w:left="1800" w:header="1627" w:footer="3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99507" w14:textId="77777777" w:rsidR="002E34D0" w:rsidRDefault="002E34D0">
      <w:r>
        <w:separator/>
      </w:r>
    </w:p>
  </w:endnote>
  <w:endnote w:type="continuationSeparator" w:id="0">
    <w:p w14:paraId="3A7787DA" w14:textId="77777777" w:rsidR="002E34D0" w:rsidRDefault="002E3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AE0C0" w14:textId="77777777" w:rsidR="00CC1842" w:rsidRDefault="00CC1842">
    <w:pPr>
      <w:pStyle w:val="ThemeLine"/>
    </w:pPr>
    <w:r>
      <w:t>The Foundation for The Gator Nation</w:t>
    </w:r>
  </w:p>
  <w:p w14:paraId="505CF253" w14:textId="77777777" w:rsidR="00CC1842" w:rsidRDefault="00CC1842">
    <w:pPr>
      <w:pStyle w:val="Footer"/>
    </w:pPr>
    <w:r>
      <w:t>An Equal Opportunity Institution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7FD1D" w14:textId="77777777" w:rsidR="002E34D0" w:rsidRDefault="002E34D0">
      <w:r>
        <w:separator/>
      </w:r>
    </w:p>
  </w:footnote>
  <w:footnote w:type="continuationSeparator" w:id="0">
    <w:p w14:paraId="1049FA4C" w14:textId="77777777" w:rsidR="002E34D0" w:rsidRDefault="002E34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1FCB7" w14:textId="77777777" w:rsidR="00CC1842" w:rsidRDefault="001F4DD6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55DBDAA" wp14:editId="7841D1BC">
          <wp:simplePos x="0" y="0"/>
          <wp:positionH relativeFrom="column">
            <wp:posOffset>-749300</wp:posOffset>
          </wp:positionH>
          <wp:positionV relativeFrom="paragraph">
            <wp:posOffset>-444500</wp:posOffset>
          </wp:positionV>
          <wp:extent cx="2298700" cy="419100"/>
          <wp:effectExtent l="0" t="0" r="6350" b="0"/>
          <wp:wrapNone/>
          <wp:docPr id="1" name="Picture 1" descr="UF Signa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 Signa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87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B61"/>
    <w:rsid w:val="00005B0C"/>
    <w:rsid w:val="000135B1"/>
    <w:rsid w:val="000137CC"/>
    <w:rsid w:val="00015BC6"/>
    <w:rsid w:val="0004551A"/>
    <w:rsid w:val="000A3C4F"/>
    <w:rsid w:val="000D6BC5"/>
    <w:rsid w:val="000F55D5"/>
    <w:rsid w:val="00117544"/>
    <w:rsid w:val="00127D61"/>
    <w:rsid w:val="00136F5A"/>
    <w:rsid w:val="00145F24"/>
    <w:rsid w:val="00155613"/>
    <w:rsid w:val="00162813"/>
    <w:rsid w:val="001672EE"/>
    <w:rsid w:val="00170BAC"/>
    <w:rsid w:val="001762E8"/>
    <w:rsid w:val="00195280"/>
    <w:rsid w:val="001A12EA"/>
    <w:rsid w:val="001D02A5"/>
    <w:rsid w:val="001D36F4"/>
    <w:rsid w:val="001D60DC"/>
    <w:rsid w:val="001F4DD6"/>
    <w:rsid w:val="00232840"/>
    <w:rsid w:val="00252B79"/>
    <w:rsid w:val="0026472A"/>
    <w:rsid w:val="00265F22"/>
    <w:rsid w:val="002A4AD0"/>
    <w:rsid w:val="002E34D0"/>
    <w:rsid w:val="002E43FF"/>
    <w:rsid w:val="002F18DC"/>
    <w:rsid w:val="00313C3A"/>
    <w:rsid w:val="003157A2"/>
    <w:rsid w:val="00326321"/>
    <w:rsid w:val="00331E0D"/>
    <w:rsid w:val="00332979"/>
    <w:rsid w:val="00335619"/>
    <w:rsid w:val="00346737"/>
    <w:rsid w:val="003536C8"/>
    <w:rsid w:val="00356E28"/>
    <w:rsid w:val="003711E4"/>
    <w:rsid w:val="00381204"/>
    <w:rsid w:val="003B6DF5"/>
    <w:rsid w:val="003B71F8"/>
    <w:rsid w:val="003D794C"/>
    <w:rsid w:val="004011C8"/>
    <w:rsid w:val="00411D62"/>
    <w:rsid w:val="00415B4D"/>
    <w:rsid w:val="00454253"/>
    <w:rsid w:val="00454DF8"/>
    <w:rsid w:val="00455CCB"/>
    <w:rsid w:val="00482BD7"/>
    <w:rsid w:val="00487EA3"/>
    <w:rsid w:val="004B5B51"/>
    <w:rsid w:val="005A24F3"/>
    <w:rsid w:val="005A4CEE"/>
    <w:rsid w:val="005B278C"/>
    <w:rsid w:val="005D1EE5"/>
    <w:rsid w:val="005E6F20"/>
    <w:rsid w:val="005F7207"/>
    <w:rsid w:val="00600CD9"/>
    <w:rsid w:val="006027BE"/>
    <w:rsid w:val="00604A2B"/>
    <w:rsid w:val="00607BBE"/>
    <w:rsid w:val="00622E96"/>
    <w:rsid w:val="006340CA"/>
    <w:rsid w:val="00645C94"/>
    <w:rsid w:val="00691AE9"/>
    <w:rsid w:val="006921FB"/>
    <w:rsid w:val="0069274D"/>
    <w:rsid w:val="006B78D7"/>
    <w:rsid w:val="006F7533"/>
    <w:rsid w:val="00716E7A"/>
    <w:rsid w:val="00722CF8"/>
    <w:rsid w:val="00791215"/>
    <w:rsid w:val="007B04BD"/>
    <w:rsid w:val="007B45E8"/>
    <w:rsid w:val="007E25CB"/>
    <w:rsid w:val="008018E7"/>
    <w:rsid w:val="00810A14"/>
    <w:rsid w:val="00820035"/>
    <w:rsid w:val="008A3013"/>
    <w:rsid w:val="008B4978"/>
    <w:rsid w:val="008B5025"/>
    <w:rsid w:val="008D3A09"/>
    <w:rsid w:val="00906B61"/>
    <w:rsid w:val="00907A48"/>
    <w:rsid w:val="0098269B"/>
    <w:rsid w:val="00985373"/>
    <w:rsid w:val="009A76C5"/>
    <w:rsid w:val="009F7718"/>
    <w:rsid w:val="00A167B6"/>
    <w:rsid w:val="00A2111E"/>
    <w:rsid w:val="00A36B89"/>
    <w:rsid w:val="00A71A6E"/>
    <w:rsid w:val="00A75A0E"/>
    <w:rsid w:val="00AA3B00"/>
    <w:rsid w:val="00AB726E"/>
    <w:rsid w:val="00AC5513"/>
    <w:rsid w:val="00AC5FB1"/>
    <w:rsid w:val="00AC7DAE"/>
    <w:rsid w:val="00B330CC"/>
    <w:rsid w:val="00B44ECE"/>
    <w:rsid w:val="00B53C27"/>
    <w:rsid w:val="00B73ABF"/>
    <w:rsid w:val="00B77B31"/>
    <w:rsid w:val="00B826AF"/>
    <w:rsid w:val="00B85F69"/>
    <w:rsid w:val="00B96806"/>
    <w:rsid w:val="00BA3235"/>
    <w:rsid w:val="00BA57CE"/>
    <w:rsid w:val="00BF1032"/>
    <w:rsid w:val="00BF595A"/>
    <w:rsid w:val="00C10B99"/>
    <w:rsid w:val="00CC1842"/>
    <w:rsid w:val="00CC215D"/>
    <w:rsid w:val="00D21E74"/>
    <w:rsid w:val="00D3642D"/>
    <w:rsid w:val="00D44E85"/>
    <w:rsid w:val="00D778F5"/>
    <w:rsid w:val="00D86B6C"/>
    <w:rsid w:val="00DC5D0C"/>
    <w:rsid w:val="00DE4B77"/>
    <w:rsid w:val="00DF54C6"/>
    <w:rsid w:val="00DF6FDA"/>
    <w:rsid w:val="00E461F5"/>
    <w:rsid w:val="00E57F39"/>
    <w:rsid w:val="00E67CB2"/>
    <w:rsid w:val="00E86C65"/>
    <w:rsid w:val="00E90FAC"/>
    <w:rsid w:val="00EB217C"/>
    <w:rsid w:val="00ED1304"/>
    <w:rsid w:val="00F239DF"/>
    <w:rsid w:val="00F849B4"/>
    <w:rsid w:val="00FA7C0F"/>
    <w:rsid w:val="00FC3FF6"/>
    <w:rsid w:val="00FD043F"/>
    <w:rsid w:val="00FD66FE"/>
    <w:rsid w:val="00FE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9C5CE0"/>
  <w15:chartTrackingRefBased/>
  <w15:docId w15:val="{99E7DD08-F196-4515-9295-564F156D8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hAnsi="Palatino Linotype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18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color w:val="0021A5"/>
      <w:sz w:val="14"/>
    </w:rPr>
  </w:style>
  <w:style w:type="paragraph" w:customStyle="1" w:styleId="ThemeLine">
    <w:name w:val="ThemeLine"/>
    <w:basedOn w:val="Footer"/>
    <w:pPr>
      <w:widowControl w:val="0"/>
      <w:autoSpaceDE w:val="0"/>
      <w:autoSpaceDN w:val="0"/>
      <w:adjustRightInd w:val="0"/>
      <w:spacing w:line="288" w:lineRule="auto"/>
      <w:textAlignment w:val="center"/>
    </w:pPr>
    <w:rPr>
      <w:i/>
      <w:sz w:val="24"/>
    </w:rPr>
  </w:style>
  <w:style w:type="character" w:customStyle="1" w:styleId="UnitHeading">
    <w:name w:val="Unit Heading"/>
    <w:rPr>
      <w:color w:val="0021A5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Helvetica" w:eastAsia="MS Gothic" w:hAnsi="Helveti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6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36B8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6B61"/>
    <w:rPr>
      <w:color w:val="0000FF"/>
      <w:u w:val="single"/>
    </w:rPr>
  </w:style>
  <w:style w:type="table" w:styleId="TableGrid">
    <w:name w:val="Table Grid"/>
    <w:basedOn w:val="TableNormal"/>
    <w:uiPriority w:val="39"/>
    <w:rsid w:val="00906B6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5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hyperlink" Target="mailto:______________@ufl.ed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thyrex@advising.ufl.ed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ggie\AppData\Local\Temp\AAC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AACletterhead</Template>
  <TotalTime>3</TotalTime>
  <Pages>3</Pages>
  <Words>454</Words>
  <Characters>5184</Characters>
  <Application>Microsoft Office Word</Application>
  <DocSecurity>4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or Unit Name</vt:lpstr>
    </vt:vector>
  </TitlesOfParts>
  <Company>UF</Company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or Unit Name</dc:title>
  <dc:subject/>
  <dc:creator>Rex,Kathryn A</dc:creator>
  <cp:keywords/>
  <cp:lastModifiedBy>Shields,Dan</cp:lastModifiedBy>
  <cp:revision>2</cp:revision>
  <cp:lastPrinted>2019-10-28T18:31:00Z</cp:lastPrinted>
  <dcterms:created xsi:type="dcterms:W3CDTF">2026-09-28T19:49:00Z</dcterms:created>
  <dcterms:modified xsi:type="dcterms:W3CDTF">2026-09-28T19:49:00Z</dcterms:modified>
</cp:coreProperties>
</file>